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1CD9D5" w14:textId="17669849" w:rsidR="004E7982" w:rsidRPr="00557C91" w:rsidRDefault="00557C91" w:rsidP="00557C91">
      <w:pPr>
        <w:spacing w:after="0" w:line="240" w:lineRule="auto"/>
        <w:jc w:val="center"/>
        <w:rPr>
          <w:rFonts w:ascii="Calibri" w:hAnsi="Calibri" w:cs="Calibri"/>
          <w:b/>
          <w:bCs/>
          <w:color w:val="0070C0"/>
          <w:sz w:val="28"/>
          <w:szCs w:val="24"/>
          <w:u w:val="single"/>
        </w:rPr>
      </w:pPr>
      <w:r w:rsidRPr="00557C91">
        <w:rPr>
          <w:rFonts w:ascii="Calibri" w:hAnsi="Calibri" w:cs="Calibri"/>
          <w:b/>
          <w:bCs/>
          <w:color w:val="0070C0"/>
          <w:sz w:val="28"/>
          <w:szCs w:val="24"/>
          <w:u w:val="single"/>
        </w:rPr>
        <w:t>Historic Leyburn Sprints Inc</w:t>
      </w:r>
    </w:p>
    <w:p w14:paraId="5EDD74C1" w14:textId="55ECEA3B" w:rsidR="004E7982" w:rsidRPr="00557C91" w:rsidRDefault="00557C91" w:rsidP="00557C91">
      <w:pPr>
        <w:spacing w:after="0" w:line="240" w:lineRule="auto"/>
        <w:jc w:val="center"/>
        <w:rPr>
          <w:rFonts w:ascii="Calibri" w:hAnsi="Calibri" w:cs="Calibri"/>
          <w:b/>
          <w:bCs/>
          <w:color w:val="0070C0"/>
          <w:sz w:val="28"/>
          <w:szCs w:val="24"/>
          <w:u w:val="single"/>
        </w:rPr>
      </w:pPr>
      <w:r w:rsidRPr="00557C91">
        <w:rPr>
          <w:rFonts w:ascii="Calibri" w:hAnsi="Calibri" w:cs="Calibri"/>
          <w:b/>
          <w:bCs/>
          <w:color w:val="0070C0"/>
          <w:sz w:val="28"/>
          <w:szCs w:val="24"/>
          <w:u w:val="single"/>
        </w:rPr>
        <w:t>Membership Application</w:t>
      </w:r>
    </w:p>
    <w:p w14:paraId="62ACB1BF" w14:textId="3B69C95D" w:rsidR="00106A8A" w:rsidRDefault="00106A8A" w:rsidP="004E7982">
      <w:pPr>
        <w:spacing w:after="0" w:line="240" w:lineRule="auto"/>
        <w:jc w:val="both"/>
        <w:rPr>
          <w:rFonts w:ascii="Calibri" w:hAnsi="Calibri" w:cs="Calibri"/>
          <w:szCs w:val="20"/>
        </w:rPr>
      </w:pPr>
    </w:p>
    <w:p w14:paraId="645EC2EF" w14:textId="0B14CFB7" w:rsidR="00557C91" w:rsidRPr="001D5649" w:rsidRDefault="00557C91" w:rsidP="004E7982">
      <w:pPr>
        <w:spacing w:after="0" w:line="240" w:lineRule="auto"/>
        <w:jc w:val="both"/>
        <w:rPr>
          <w:rFonts w:ascii="Calibri" w:hAnsi="Calibri" w:cs="Calibri"/>
          <w:sz w:val="24"/>
        </w:rPr>
      </w:pPr>
      <w:r w:rsidRPr="001D5649">
        <w:rPr>
          <w:rFonts w:ascii="Calibri" w:hAnsi="Calibri" w:cs="Calibri"/>
          <w:sz w:val="24"/>
        </w:rPr>
        <w:t>This Application for Membership is a</w:t>
      </w:r>
      <w:r w:rsidR="005F64B2">
        <w:rPr>
          <w:rFonts w:ascii="Calibri" w:hAnsi="Calibri" w:cs="Calibri"/>
          <w:sz w:val="24"/>
        </w:rPr>
        <w:t xml:space="preserve"> (please circle)</w:t>
      </w:r>
      <w:r w:rsidRPr="001D5649">
        <w:rPr>
          <w:rFonts w:ascii="Calibri" w:hAnsi="Calibri" w:cs="Calibri"/>
          <w:sz w:val="24"/>
        </w:rPr>
        <w:t>:</w:t>
      </w:r>
      <w:r w:rsidR="005F64B2">
        <w:rPr>
          <w:rFonts w:ascii="Calibri" w:hAnsi="Calibri" w:cs="Calibri"/>
          <w:sz w:val="24"/>
        </w:rPr>
        <w:t xml:space="preserve"> </w:t>
      </w:r>
      <w:r w:rsidRPr="001D5649">
        <w:rPr>
          <w:rFonts w:ascii="Calibri" w:hAnsi="Calibri" w:cs="Calibri"/>
          <w:sz w:val="24"/>
        </w:rPr>
        <w:t xml:space="preserve">       Renewal</w:t>
      </w:r>
      <w:r w:rsidR="005F64B2">
        <w:rPr>
          <w:rFonts w:ascii="Calibri" w:hAnsi="Calibri" w:cs="Calibri"/>
          <w:sz w:val="24"/>
        </w:rPr>
        <w:t xml:space="preserve">  </w:t>
      </w:r>
      <w:r w:rsidRPr="001D5649">
        <w:rPr>
          <w:rFonts w:ascii="Calibri" w:hAnsi="Calibri" w:cs="Calibri"/>
          <w:sz w:val="24"/>
        </w:rPr>
        <w:t xml:space="preserve">      New Application</w:t>
      </w:r>
    </w:p>
    <w:p w14:paraId="29DBDFAC" w14:textId="77777777" w:rsidR="00206914" w:rsidRPr="001D5649" w:rsidRDefault="00206914" w:rsidP="004E7982">
      <w:pPr>
        <w:spacing w:after="0" w:line="240" w:lineRule="auto"/>
        <w:jc w:val="both"/>
        <w:rPr>
          <w:rFonts w:ascii="Calibri" w:hAnsi="Calibri" w:cs="Calibri"/>
          <w:sz w:val="24"/>
        </w:rPr>
      </w:pPr>
    </w:p>
    <w:tbl>
      <w:tblPr>
        <w:tblStyle w:val="TableGrid"/>
        <w:tblW w:w="0" w:type="auto"/>
        <w:tblLook w:val="04A0" w:firstRow="1" w:lastRow="0" w:firstColumn="1" w:lastColumn="0" w:noHBand="0" w:noVBand="1"/>
      </w:tblPr>
      <w:tblGrid>
        <w:gridCol w:w="9016"/>
      </w:tblGrid>
      <w:tr w:rsidR="00557C91" w:rsidRPr="001D5649" w14:paraId="562BB75C" w14:textId="77777777" w:rsidTr="00557C91">
        <w:tc>
          <w:tcPr>
            <w:tcW w:w="9016" w:type="dxa"/>
          </w:tcPr>
          <w:p w14:paraId="212CFE7D" w14:textId="061A0765" w:rsidR="00557C91" w:rsidRPr="001D5649" w:rsidRDefault="00557C91" w:rsidP="004A191D">
            <w:pPr>
              <w:spacing w:after="0" w:line="240" w:lineRule="auto"/>
              <w:jc w:val="both"/>
              <w:rPr>
                <w:rFonts w:ascii="Calibri" w:hAnsi="Calibri" w:cs="Calibri"/>
                <w:sz w:val="24"/>
              </w:rPr>
            </w:pPr>
            <w:r w:rsidRPr="001D5649">
              <w:rPr>
                <w:rFonts w:ascii="Calibri" w:hAnsi="Calibri" w:cs="Calibri"/>
                <w:sz w:val="24"/>
              </w:rPr>
              <w:t>Title:</w:t>
            </w:r>
          </w:p>
        </w:tc>
      </w:tr>
      <w:tr w:rsidR="00557C91" w:rsidRPr="001D5649" w14:paraId="5E21D07F" w14:textId="77777777" w:rsidTr="00557C91">
        <w:tc>
          <w:tcPr>
            <w:tcW w:w="9016" w:type="dxa"/>
          </w:tcPr>
          <w:p w14:paraId="662615DE" w14:textId="0ECF74D3" w:rsidR="00557C91" w:rsidRPr="001D5649" w:rsidRDefault="00557C91" w:rsidP="004A191D">
            <w:pPr>
              <w:spacing w:after="0" w:line="240" w:lineRule="auto"/>
              <w:jc w:val="both"/>
              <w:rPr>
                <w:rFonts w:ascii="Calibri" w:hAnsi="Calibri" w:cs="Calibri"/>
                <w:sz w:val="24"/>
              </w:rPr>
            </w:pPr>
            <w:r w:rsidRPr="001D5649">
              <w:rPr>
                <w:rFonts w:ascii="Calibri" w:hAnsi="Calibri" w:cs="Calibri"/>
                <w:sz w:val="24"/>
              </w:rPr>
              <w:t>Surname:</w:t>
            </w:r>
          </w:p>
        </w:tc>
      </w:tr>
      <w:tr w:rsidR="00557C91" w:rsidRPr="001D5649" w14:paraId="40661433" w14:textId="77777777" w:rsidTr="00557C91">
        <w:tc>
          <w:tcPr>
            <w:tcW w:w="9016" w:type="dxa"/>
          </w:tcPr>
          <w:p w14:paraId="524872B9" w14:textId="03738D66" w:rsidR="00557C91" w:rsidRPr="001D5649" w:rsidRDefault="00557C91" w:rsidP="004A191D">
            <w:pPr>
              <w:spacing w:after="0" w:line="240" w:lineRule="auto"/>
              <w:jc w:val="both"/>
              <w:rPr>
                <w:rFonts w:ascii="Calibri" w:hAnsi="Calibri" w:cs="Calibri"/>
                <w:sz w:val="24"/>
              </w:rPr>
            </w:pPr>
            <w:r w:rsidRPr="001D5649">
              <w:rPr>
                <w:rFonts w:ascii="Calibri" w:hAnsi="Calibri" w:cs="Calibri"/>
                <w:sz w:val="24"/>
              </w:rPr>
              <w:t>Given Names:</w:t>
            </w:r>
          </w:p>
        </w:tc>
      </w:tr>
      <w:tr w:rsidR="00557C91" w:rsidRPr="001D5649" w14:paraId="54ABE782" w14:textId="77777777" w:rsidTr="00557C91">
        <w:tc>
          <w:tcPr>
            <w:tcW w:w="9016" w:type="dxa"/>
          </w:tcPr>
          <w:p w14:paraId="2721BF12" w14:textId="3C6F501E" w:rsidR="00557C91" w:rsidRPr="001D5649" w:rsidRDefault="00557C91" w:rsidP="004A191D">
            <w:pPr>
              <w:spacing w:after="0" w:line="240" w:lineRule="auto"/>
              <w:jc w:val="both"/>
              <w:rPr>
                <w:rFonts w:ascii="Calibri" w:hAnsi="Calibri" w:cs="Calibri"/>
                <w:sz w:val="24"/>
              </w:rPr>
            </w:pPr>
            <w:r w:rsidRPr="001D5649">
              <w:rPr>
                <w:rFonts w:ascii="Calibri" w:hAnsi="Calibri" w:cs="Calibri"/>
                <w:sz w:val="24"/>
              </w:rPr>
              <w:t xml:space="preserve">Residential Address: </w:t>
            </w:r>
          </w:p>
        </w:tc>
      </w:tr>
      <w:tr w:rsidR="00557C91" w:rsidRPr="001D5649" w14:paraId="040BAE85" w14:textId="77777777" w:rsidTr="00557C91">
        <w:tc>
          <w:tcPr>
            <w:tcW w:w="9016" w:type="dxa"/>
          </w:tcPr>
          <w:p w14:paraId="61DD5B7D" w14:textId="4CA13FC5" w:rsidR="00557C91" w:rsidRPr="001D5649" w:rsidRDefault="00557C91" w:rsidP="004A191D">
            <w:pPr>
              <w:spacing w:after="0" w:line="240" w:lineRule="auto"/>
              <w:jc w:val="both"/>
              <w:rPr>
                <w:rFonts w:ascii="Calibri" w:hAnsi="Calibri" w:cs="Calibri"/>
                <w:sz w:val="24"/>
              </w:rPr>
            </w:pPr>
            <w:r w:rsidRPr="001D5649">
              <w:rPr>
                <w:rFonts w:ascii="Calibri" w:hAnsi="Calibri" w:cs="Calibri"/>
                <w:sz w:val="24"/>
              </w:rPr>
              <w:t xml:space="preserve">Postal Address (if different): </w:t>
            </w:r>
          </w:p>
        </w:tc>
      </w:tr>
      <w:tr w:rsidR="00557C91" w:rsidRPr="001D5649" w14:paraId="6AAA6E24" w14:textId="77777777" w:rsidTr="00557C91">
        <w:tc>
          <w:tcPr>
            <w:tcW w:w="9016" w:type="dxa"/>
          </w:tcPr>
          <w:p w14:paraId="4F32CB34" w14:textId="2FD3C6F2" w:rsidR="00557C91" w:rsidRPr="001D5649" w:rsidRDefault="00557C91" w:rsidP="004A191D">
            <w:pPr>
              <w:spacing w:after="0" w:line="240" w:lineRule="auto"/>
              <w:jc w:val="both"/>
              <w:rPr>
                <w:rFonts w:ascii="Calibri" w:hAnsi="Calibri" w:cs="Calibri"/>
                <w:sz w:val="24"/>
              </w:rPr>
            </w:pPr>
            <w:r w:rsidRPr="001D5649">
              <w:rPr>
                <w:rFonts w:ascii="Calibri" w:hAnsi="Calibri" w:cs="Calibri"/>
                <w:sz w:val="24"/>
              </w:rPr>
              <w:t xml:space="preserve">Home/Work Phone: </w:t>
            </w:r>
          </w:p>
        </w:tc>
      </w:tr>
      <w:tr w:rsidR="00557C91" w:rsidRPr="001D5649" w14:paraId="50FE6880" w14:textId="77777777" w:rsidTr="00557C91">
        <w:tc>
          <w:tcPr>
            <w:tcW w:w="9016" w:type="dxa"/>
          </w:tcPr>
          <w:p w14:paraId="27505CA2" w14:textId="4890C1F4" w:rsidR="00557C91" w:rsidRPr="001D5649" w:rsidRDefault="00557C91" w:rsidP="004A191D">
            <w:pPr>
              <w:spacing w:after="0" w:line="240" w:lineRule="auto"/>
              <w:jc w:val="both"/>
              <w:rPr>
                <w:rFonts w:ascii="Calibri" w:hAnsi="Calibri" w:cs="Calibri"/>
                <w:sz w:val="24"/>
              </w:rPr>
            </w:pPr>
            <w:r w:rsidRPr="001D5649">
              <w:rPr>
                <w:rFonts w:ascii="Calibri" w:hAnsi="Calibri" w:cs="Calibri"/>
                <w:sz w:val="24"/>
              </w:rPr>
              <w:t>Mobile:</w:t>
            </w:r>
          </w:p>
        </w:tc>
      </w:tr>
      <w:tr w:rsidR="00557C91" w:rsidRPr="001D5649" w14:paraId="39C4E7A8" w14:textId="77777777" w:rsidTr="00557C91">
        <w:tc>
          <w:tcPr>
            <w:tcW w:w="9016" w:type="dxa"/>
          </w:tcPr>
          <w:p w14:paraId="4AFBD270" w14:textId="2A241821" w:rsidR="00557C91" w:rsidRPr="001D5649" w:rsidRDefault="00557C91" w:rsidP="004A191D">
            <w:pPr>
              <w:spacing w:after="0" w:line="240" w:lineRule="auto"/>
              <w:jc w:val="both"/>
              <w:rPr>
                <w:rFonts w:ascii="Calibri" w:hAnsi="Calibri" w:cs="Calibri"/>
                <w:sz w:val="24"/>
              </w:rPr>
            </w:pPr>
            <w:r w:rsidRPr="001D5649">
              <w:rPr>
                <w:rFonts w:ascii="Calibri" w:hAnsi="Calibri" w:cs="Calibri"/>
                <w:sz w:val="24"/>
              </w:rPr>
              <w:t xml:space="preserve">Email Address: </w:t>
            </w:r>
          </w:p>
        </w:tc>
      </w:tr>
      <w:tr w:rsidR="00557C91" w:rsidRPr="001D5649" w14:paraId="02213FBF" w14:textId="77777777" w:rsidTr="00557C91">
        <w:tc>
          <w:tcPr>
            <w:tcW w:w="9016" w:type="dxa"/>
          </w:tcPr>
          <w:p w14:paraId="0FC5B213" w14:textId="61F37DB1" w:rsidR="00557C91" w:rsidRPr="001D5649" w:rsidRDefault="00557C91" w:rsidP="004A191D">
            <w:pPr>
              <w:spacing w:after="0" w:line="240" w:lineRule="auto"/>
              <w:jc w:val="both"/>
              <w:rPr>
                <w:rFonts w:ascii="Calibri" w:hAnsi="Calibri" w:cs="Calibri"/>
                <w:sz w:val="24"/>
              </w:rPr>
            </w:pPr>
            <w:r w:rsidRPr="00350C31">
              <w:rPr>
                <w:rFonts w:ascii="Calibri" w:hAnsi="Calibri" w:cs="Calibri"/>
                <w:sz w:val="24"/>
                <w:u w:val="single"/>
              </w:rPr>
              <w:t>Membership Fees</w:t>
            </w:r>
            <w:r w:rsidRPr="001D5649">
              <w:rPr>
                <w:rFonts w:ascii="Calibri" w:hAnsi="Calibri" w:cs="Calibri"/>
                <w:sz w:val="24"/>
              </w:rPr>
              <w:t xml:space="preserve"> (please circle):</w:t>
            </w:r>
          </w:p>
          <w:p w14:paraId="5529E9F5" w14:textId="77777777" w:rsidR="00557C91" w:rsidRPr="001D5649" w:rsidRDefault="00557C91" w:rsidP="004A191D">
            <w:pPr>
              <w:spacing w:after="0" w:line="240" w:lineRule="auto"/>
              <w:jc w:val="both"/>
              <w:rPr>
                <w:rFonts w:ascii="Calibri" w:hAnsi="Calibri" w:cs="Calibri"/>
                <w:sz w:val="24"/>
              </w:rPr>
            </w:pPr>
          </w:p>
          <w:p w14:paraId="189BCE16" w14:textId="4401431B" w:rsidR="00557C91" w:rsidRPr="001D5649" w:rsidRDefault="00557C91" w:rsidP="004A191D">
            <w:pPr>
              <w:spacing w:after="0" w:line="240" w:lineRule="auto"/>
              <w:jc w:val="both"/>
              <w:rPr>
                <w:rFonts w:ascii="Calibri" w:hAnsi="Calibri" w:cs="Calibri"/>
                <w:sz w:val="24"/>
              </w:rPr>
            </w:pPr>
            <w:r w:rsidRPr="00350C31">
              <w:rPr>
                <w:rFonts w:ascii="Calibri" w:hAnsi="Calibri" w:cs="Calibri"/>
                <w:b/>
                <w:bCs/>
                <w:sz w:val="24"/>
              </w:rPr>
              <w:t>Ordinary Member</w:t>
            </w:r>
            <w:r w:rsidRPr="001D5649">
              <w:rPr>
                <w:rFonts w:ascii="Calibri" w:hAnsi="Calibri" w:cs="Calibri"/>
                <w:sz w:val="24"/>
              </w:rPr>
              <w:t xml:space="preserve"> - $5 (this does </w:t>
            </w:r>
            <w:r w:rsidRPr="001D5649">
              <w:rPr>
                <w:rFonts w:ascii="Calibri" w:hAnsi="Calibri" w:cs="Calibri"/>
                <w:b/>
                <w:bCs/>
                <w:i/>
                <w:iCs/>
                <w:sz w:val="24"/>
                <w:u w:val="single"/>
              </w:rPr>
              <w:t xml:space="preserve">not </w:t>
            </w:r>
            <w:r w:rsidRPr="001D5649">
              <w:rPr>
                <w:rFonts w:ascii="Calibri" w:hAnsi="Calibri" w:cs="Calibri"/>
                <w:sz w:val="24"/>
              </w:rPr>
              <w:t xml:space="preserve">provide affiliation with Motorsport Australia) </w:t>
            </w:r>
          </w:p>
          <w:p w14:paraId="7F783A3F" w14:textId="77777777" w:rsidR="00557C91" w:rsidRPr="001D5649" w:rsidRDefault="00557C91" w:rsidP="004A191D">
            <w:pPr>
              <w:spacing w:after="0" w:line="240" w:lineRule="auto"/>
              <w:jc w:val="both"/>
              <w:rPr>
                <w:rFonts w:ascii="Calibri" w:hAnsi="Calibri" w:cs="Calibri"/>
                <w:sz w:val="24"/>
              </w:rPr>
            </w:pPr>
          </w:p>
          <w:p w14:paraId="7BFF8AB5" w14:textId="77777777" w:rsidR="005F64B2" w:rsidRDefault="00557C91" w:rsidP="004A191D">
            <w:pPr>
              <w:spacing w:after="0" w:line="240" w:lineRule="auto"/>
              <w:jc w:val="both"/>
              <w:rPr>
                <w:rFonts w:ascii="Calibri" w:hAnsi="Calibri" w:cs="Calibri"/>
                <w:sz w:val="24"/>
              </w:rPr>
            </w:pPr>
            <w:r w:rsidRPr="00350C31">
              <w:rPr>
                <w:rFonts w:ascii="Calibri" w:hAnsi="Calibri" w:cs="Calibri"/>
                <w:b/>
                <w:bCs/>
                <w:sz w:val="24"/>
              </w:rPr>
              <w:t>Competition Member</w:t>
            </w:r>
            <w:r w:rsidRPr="001D5649">
              <w:rPr>
                <w:rFonts w:ascii="Calibri" w:hAnsi="Calibri" w:cs="Calibri"/>
                <w:sz w:val="24"/>
              </w:rPr>
              <w:t xml:space="preserve"> - $50 (this does provide affiliation with Motorsport Australia)</w:t>
            </w:r>
          </w:p>
          <w:p w14:paraId="682642D9" w14:textId="77777777" w:rsidR="005F64B2" w:rsidRDefault="005F64B2" w:rsidP="004A191D">
            <w:pPr>
              <w:spacing w:after="0" w:line="240" w:lineRule="auto"/>
              <w:jc w:val="both"/>
              <w:rPr>
                <w:rFonts w:ascii="Calibri" w:hAnsi="Calibri" w:cs="Calibri"/>
                <w:sz w:val="24"/>
              </w:rPr>
            </w:pPr>
          </w:p>
          <w:p w14:paraId="027B1D35" w14:textId="3F5039EE" w:rsidR="00557C91" w:rsidRPr="001D5649" w:rsidRDefault="005F64B2" w:rsidP="004A191D">
            <w:pPr>
              <w:spacing w:after="0" w:line="240" w:lineRule="auto"/>
              <w:jc w:val="both"/>
              <w:rPr>
                <w:rFonts w:ascii="Calibri" w:hAnsi="Calibri" w:cs="Calibri"/>
                <w:sz w:val="24"/>
              </w:rPr>
            </w:pPr>
            <w:r w:rsidRPr="00350C31">
              <w:rPr>
                <w:rFonts w:ascii="Calibri" w:hAnsi="Calibri" w:cs="Calibri"/>
                <w:b/>
                <w:bCs/>
                <w:sz w:val="24"/>
              </w:rPr>
              <w:t>Asso</w:t>
            </w:r>
            <w:r w:rsidR="0077084A" w:rsidRPr="00350C31">
              <w:rPr>
                <w:rFonts w:ascii="Calibri" w:hAnsi="Calibri" w:cs="Calibri"/>
                <w:b/>
                <w:bCs/>
                <w:sz w:val="24"/>
              </w:rPr>
              <w:t>ci</w:t>
            </w:r>
            <w:r w:rsidRPr="00350C31">
              <w:rPr>
                <w:rFonts w:ascii="Calibri" w:hAnsi="Calibri" w:cs="Calibri"/>
                <w:b/>
                <w:bCs/>
                <w:sz w:val="24"/>
              </w:rPr>
              <w:t>ate Member</w:t>
            </w:r>
            <w:r>
              <w:rPr>
                <w:rFonts w:ascii="Calibri" w:hAnsi="Calibri" w:cs="Calibri"/>
                <w:sz w:val="24"/>
              </w:rPr>
              <w:t xml:space="preserve"> - $50 </w:t>
            </w:r>
            <w:r w:rsidR="0077084A">
              <w:rPr>
                <w:rFonts w:ascii="Calibri" w:hAnsi="Calibri" w:cs="Calibri"/>
                <w:sz w:val="24"/>
              </w:rPr>
              <w:t>(this</w:t>
            </w:r>
            <w:r w:rsidR="00C8143A">
              <w:rPr>
                <w:rFonts w:ascii="Calibri" w:hAnsi="Calibri" w:cs="Calibri"/>
                <w:sz w:val="24"/>
              </w:rPr>
              <w:t xml:space="preserve"> </w:t>
            </w:r>
            <w:r w:rsidR="00C8143A" w:rsidRPr="001D5649">
              <w:rPr>
                <w:rFonts w:ascii="Calibri" w:hAnsi="Calibri" w:cs="Calibri"/>
                <w:sz w:val="24"/>
              </w:rPr>
              <w:t xml:space="preserve">does </w:t>
            </w:r>
            <w:r w:rsidR="00C8143A" w:rsidRPr="001D5649">
              <w:rPr>
                <w:rFonts w:ascii="Calibri" w:hAnsi="Calibri" w:cs="Calibri"/>
                <w:b/>
                <w:bCs/>
                <w:i/>
                <w:iCs/>
                <w:sz w:val="24"/>
                <w:u w:val="single"/>
              </w:rPr>
              <w:t xml:space="preserve">not </w:t>
            </w:r>
            <w:r w:rsidR="00C8143A" w:rsidRPr="001D5649">
              <w:rPr>
                <w:rFonts w:ascii="Calibri" w:hAnsi="Calibri" w:cs="Calibri"/>
                <w:sz w:val="24"/>
              </w:rPr>
              <w:t>provide affiliation with Motorsport Australia</w:t>
            </w:r>
            <w:r w:rsidR="00C8143A">
              <w:rPr>
                <w:rFonts w:ascii="Calibri" w:hAnsi="Calibri" w:cs="Calibri"/>
                <w:sz w:val="24"/>
              </w:rPr>
              <w:t xml:space="preserve">. This membership is for </w:t>
            </w:r>
            <w:r w:rsidR="0077084A">
              <w:rPr>
                <w:rFonts w:ascii="Calibri" w:hAnsi="Calibri" w:cs="Calibri"/>
                <w:sz w:val="24"/>
              </w:rPr>
              <w:t>those who wish to be a part of a club, for the purposes of Club Registration with the QLD Dept of Transport and Main Roads</w:t>
            </w:r>
            <w:r w:rsidR="00C8143A">
              <w:rPr>
                <w:rFonts w:ascii="Calibri" w:hAnsi="Calibri" w:cs="Calibri"/>
                <w:sz w:val="24"/>
              </w:rPr>
              <w:t xml:space="preserve">. Please note that as per </w:t>
            </w:r>
            <w:r w:rsidR="004D0530">
              <w:rPr>
                <w:rFonts w:ascii="Calibri" w:hAnsi="Calibri" w:cs="Calibri"/>
                <w:sz w:val="24"/>
              </w:rPr>
              <w:t>Dept requirements, you must remain a member of the club (paying annual membership fees) for the duration of the ownership of that car</w:t>
            </w:r>
            <w:r w:rsidR="0077084A">
              <w:rPr>
                <w:rFonts w:ascii="Calibri" w:hAnsi="Calibri" w:cs="Calibri"/>
                <w:sz w:val="24"/>
              </w:rPr>
              <w:t>)</w:t>
            </w:r>
          </w:p>
          <w:p w14:paraId="373EDFEC" w14:textId="2DDF63AF" w:rsidR="00557C91" w:rsidRPr="001D5649" w:rsidRDefault="00557C91" w:rsidP="00557C91">
            <w:pPr>
              <w:spacing w:after="0" w:line="240" w:lineRule="auto"/>
              <w:jc w:val="center"/>
              <w:rPr>
                <w:rFonts w:ascii="Calibri" w:hAnsi="Calibri" w:cs="Calibri"/>
                <w:b/>
                <w:bCs/>
                <w:sz w:val="24"/>
              </w:rPr>
            </w:pPr>
            <w:r w:rsidRPr="001D5649">
              <w:rPr>
                <w:rFonts w:ascii="Calibri" w:hAnsi="Calibri" w:cs="Calibri"/>
                <w:b/>
                <w:bCs/>
                <w:color w:val="FF0000"/>
                <w:sz w:val="24"/>
              </w:rPr>
              <w:t>***Please note that by becoming a member of the Historic Leyburn Sprints Inc, this does not guarantee you an entry in the annual Historic Leyburn Sprints. All entries are reviewed and selected as per details within the events Supplementary Regulations***</w:t>
            </w:r>
          </w:p>
        </w:tc>
      </w:tr>
    </w:tbl>
    <w:p w14:paraId="30E08374" w14:textId="77777777" w:rsidR="00557C91" w:rsidRPr="001D5649" w:rsidRDefault="00557C91" w:rsidP="004A191D">
      <w:pPr>
        <w:spacing w:after="0" w:line="240" w:lineRule="auto"/>
        <w:jc w:val="both"/>
        <w:rPr>
          <w:rFonts w:ascii="Calibri" w:hAnsi="Calibri" w:cs="Calibri"/>
          <w:sz w:val="24"/>
        </w:rPr>
      </w:pPr>
    </w:p>
    <w:p w14:paraId="23E2C106" w14:textId="0D105EA3" w:rsidR="00557C91" w:rsidRPr="001D5649" w:rsidRDefault="0077084A" w:rsidP="004A191D">
      <w:pPr>
        <w:spacing w:after="0" w:line="240" w:lineRule="auto"/>
        <w:jc w:val="both"/>
        <w:rPr>
          <w:rFonts w:ascii="Calibri" w:hAnsi="Calibri" w:cs="Calibri"/>
          <w:sz w:val="24"/>
        </w:rPr>
      </w:pPr>
      <w:r>
        <w:rPr>
          <w:rFonts w:ascii="Calibri" w:hAnsi="Calibri" w:cs="Calibri"/>
          <w:sz w:val="24"/>
        </w:rPr>
        <w:t>Direct Depo</w:t>
      </w:r>
      <w:r w:rsidR="00557C91" w:rsidRPr="001D5649">
        <w:rPr>
          <w:rFonts w:ascii="Calibri" w:hAnsi="Calibri" w:cs="Calibri"/>
          <w:sz w:val="24"/>
        </w:rPr>
        <w:t xml:space="preserve">sit: </w:t>
      </w:r>
    </w:p>
    <w:p w14:paraId="3552CAB5" w14:textId="77777777" w:rsidR="00557C91" w:rsidRPr="001D5649" w:rsidRDefault="00557C91" w:rsidP="004A191D">
      <w:pPr>
        <w:spacing w:after="0" w:line="240" w:lineRule="auto"/>
        <w:jc w:val="both"/>
        <w:rPr>
          <w:rFonts w:ascii="Calibri" w:hAnsi="Calibri" w:cs="Calibri"/>
          <w:i/>
          <w:iCs/>
          <w:sz w:val="24"/>
        </w:rPr>
      </w:pPr>
      <w:r w:rsidRPr="001D5649">
        <w:rPr>
          <w:rFonts w:ascii="Calibri" w:hAnsi="Calibri" w:cs="Calibri"/>
          <w:i/>
          <w:iCs/>
          <w:sz w:val="24"/>
        </w:rPr>
        <w:t>Account Name: Historic Leyburn Sprints Inc</w:t>
      </w:r>
    </w:p>
    <w:p w14:paraId="43EAB74E" w14:textId="77777777" w:rsidR="00557C91" w:rsidRPr="001D5649" w:rsidRDefault="00557C91" w:rsidP="004A191D">
      <w:pPr>
        <w:spacing w:after="0" w:line="240" w:lineRule="auto"/>
        <w:jc w:val="both"/>
        <w:rPr>
          <w:rFonts w:ascii="Calibri" w:hAnsi="Calibri" w:cs="Calibri"/>
          <w:i/>
          <w:iCs/>
          <w:sz w:val="24"/>
        </w:rPr>
      </w:pPr>
      <w:r w:rsidRPr="001D5649">
        <w:rPr>
          <w:rFonts w:ascii="Calibri" w:hAnsi="Calibri" w:cs="Calibri"/>
          <w:i/>
          <w:iCs/>
          <w:sz w:val="24"/>
        </w:rPr>
        <w:t>BSB: 817 001</w:t>
      </w:r>
    </w:p>
    <w:p w14:paraId="25F5F198" w14:textId="77777777" w:rsidR="00557C91" w:rsidRPr="001D5649" w:rsidRDefault="00557C91" w:rsidP="004A191D">
      <w:pPr>
        <w:spacing w:after="0" w:line="240" w:lineRule="auto"/>
        <w:jc w:val="both"/>
        <w:rPr>
          <w:rFonts w:ascii="Calibri" w:hAnsi="Calibri" w:cs="Calibri"/>
          <w:i/>
          <w:iCs/>
          <w:sz w:val="24"/>
        </w:rPr>
      </w:pPr>
      <w:r w:rsidRPr="001D5649">
        <w:rPr>
          <w:rFonts w:ascii="Calibri" w:hAnsi="Calibri" w:cs="Calibri"/>
          <w:i/>
          <w:iCs/>
          <w:sz w:val="24"/>
        </w:rPr>
        <w:t>A/C No: 4003 17815</w:t>
      </w:r>
    </w:p>
    <w:p w14:paraId="709D4ABD" w14:textId="77777777" w:rsidR="00557C91" w:rsidRPr="001D5649" w:rsidRDefault="00557C91" w:rsidP="004A191D">
      <w:pPr>
        <w:spacing w:after="0" w:line="240" w:lineRule="auto"/>
        <w:jc w:val="both"/>
        <w:rPr>
          <w:rFonts w:ascii="Calibri" w:hAnsi="Calibri" w:cs="Calibri"/>
          <w:sz w:val="20"/>
          <w:szCs w:val="18"/>
        </w:rPr>
      </w:pPr>
    </w:p>
    <w:p w14:paraId="4E09C6CF" w14:textId="77777777" w:rsidR="008A4CA9" w:rsidRDefault="00557C91" w:rsidP="004A191D">
      <w:pPr>
        <w:spacing w:after="0" w:line="240" w:lineRule="auto"/>
        <w:jc w:val="both"/>
        <w:rPr>
          <w:rFonts w:ascii="Calibri" w:hAnsi="Calibri" w:cs="Calibri"/>
          <w:sz w:val="24"/>
        </w:rPr>
      </w:pPr>
      <w:r w:rsidRPr="001D5649">
        <w:rPr>
          <w:rFonts w:ascii="Calibri" w:hAnsi="Calibri" w:cs="Calibri"/>
          <w:sz w:val="24"/>
        </w:rPr>
        <w:t xml:space="preserve">Please use your surname and initials as a reference and send a confirmation email to </w:t>
      </w:r>
    </w:p>
    <w:p w14:paraId="3557F45A" w14:textId="1CB7B0E3" w:rsidR="00557C91" w:rsidRPr="001D5649" w:rsidRDefault="00350C31" w:rsidP="004A191D">
      <w:pPr>
        <w:spacing w:after="0" w:line="240" w:lineRule="auto"/>
        <w:jc w:val="both"/>
        <w:rPr>
          <w:rFonts w:ascii="Calibri" w:hAnsi="Calibri" w:cs="Calibri"/>
          <w:sz w:val="24"/>
        </w:rPr>
      </w:pPr>
      <w:hyperlink r:id="rId7" w:history="1">
        <w:r w:rsidR="00CF1D8B" w:rsidRPr="00BA3570">
          <w:rPr>
            <w:rStyle w:val="Hyperlink"/>
          </w:rPr>
          <w:t>memberships@historicleyburnsprints.com.au</w:t>
        </w:r>
      </w:hyperlink>
      <w:r w:rsidR="00CF1D8B">
        <w:t xml:space="preserve"> </w:t>
      </w:r>
    </w:p>
    <w:p w14:paraId="365651B9" w14:textId="77777777" w:rsidR="00557C91" w:rsidRPr="001D5649" w:rsidRDefault="00557C91" w:rsidP="004A191D">
      <w:pPr>
        <w:spacing w:after="0" w:line="240" w:lineRule="auto"/>
        <w:jc w:val="both"/>
        <w:rPr>
          <w:rFonts w:ascii="Calibri" w:hAnsi="Calibri" w:cs="Calibri"/>
          <w:sz w:val="24"/>
        </w:rPr>
      </w:pPr>
    </w:p>
    <w:p w14:paraId="6F1F77FB" w14:textId="77777777" w:rsidR="008A4CA9" w:rsidRDefault="00557C91" w:rsidP="004A191D">
      <w:pPr>
        <w:spacing w:after="0" w:line="240" w:lineRule="auto"/>
        <w:jc w:val="both"/>
        <w:rPr>
          <w:rFonts w:ascii="Calibri" w:hAnsi="Calibri" w:cs="Calibri"/>
          <w:sz w:val="24"/>
        </w:rPr>
      </w:pPr>
      <w:r w:rsidRPr="001D5649">
        <w:rPr>
          <w:rFonts w:ascii="Calibri" w:hAnsi="Calibri" w:cs="Calibri"/>
          <w:sz w:val="24"/>
        </w:rPr>
        <w:t xml:space="preserve">Your completed form </w:t>
      </w:r>
      <w:r w:rsidR="00CF1D8B">
        <w:rPr>
          <w:rFonts w:ascii="Calibri" w:hAnsi="Calibri" w:cs="Calibri"/>
          <w:sz w:val="24"/>
        </w:rPr>
        <w:t>will need to be scanned</w:t>
      </w:r>
      <w:r w:rsidRPr="001D5649">
        <w:rPr>
          <w:rFonts w:ascii="Calibri" w:hAnsi="Calibri" w:cs="Calibri"/>
          <w:sz w:val="24"/>
        </w:rPr>
        <w:t xml:space="preserve"> and emailed to </w:t>
      </w:r>
    </w:p>
    <w:p w14:paraId="539B9059" w14:textId="09CA363E" w:rsidR="00557C91" w:rsidRPr="001D5649" w:rsidRDefault="00350C31" w:rsidP="004A191D">
      <w:pPr>
        <w:spacing w:after="0" w:line="240" w:lineRule="auto"/>
        <w:jc w:val="both"/>
        <w:rPr>
          <w:rFonts w:ascii="Calibri" w:hAnsi="Calibri" w:cs="Calibri"/>
          <w:sz w:val="24"/>
        </w:rPr>
        <w:sectPr w:rsidR="00557C91" w:rsidRPr="001D5649" w:rsidSect="0024671F">
          <w:headerReference w:type="default" r:id="rId8"/>
          <w:footerReference w:type="default" r:id="rId9"/>
          <w:pgSz w:w="11906" w:h="16838"/>
          <w:pgMar w:top="1440" w:right="1440" w:bottom="1440" w:left="1440" w:header="708" w:footer="708" w:gutter="0"/>
          <w:cols w:space="708"/>
          <w:docGrid w:linePitch="360"/>
        </w:sectPr>
      </w:pPr>
      <w:hyperlink r:id="rId10" w:history="1">
        <w:r w:rsidR="008A4CA9" w:rsidRPr="00BA3570">
          <w:rPr>
            <w:rStyle w:val="Hyperlink"/>
          </w:rPr>
          <w:t>memberships@historicleyburnsprints.com.au</w:t>
        </w:r>
      </w:hyperlink>
      <w:r w:rsidR="00CF1D8B">
        <w:t xml:space="preserve"> </w:t>
      </w:r>
    </w:p>
    <w:p w14:paraId="31344239" w14:textId="4F66C804" w:rsidR="00557C91" w:rsidRDefault="00557C91" w:rsidP="004A191D">
      <w:pPr>
        <w:rPr>
          <w:sz w:val="24"/>
          <w:szCs w:val="24"/>
        </w:rPr>
      </w:pPr>
    </w:p>
    <w:p w14:paraId="35141FDE" w14:textId="132AC6D2" w:rsidR="001D5649" w:rsidRPr="001D5649" w:rsidRDefault="001D5649" w:rsidP="001D5649">
      <w:pPr>
        <w:spacing w:after="0" w:line="240" w:lineRule="auto"/>
        <w:jc w:val="center"/>
        <w:rPr>
          <w:rFonts w:asciiTheme="minorHAnsi" w:hAnsiTheme="minorHAnsi" w:cstheme="minorHAnsi"/>
          <w:i/>
          <w:iCs/>
          <w:sz w:val="20"/>
          <w:szCs w:val="20"/>
        </w:rPr>
      </w:pPr>
      <w:r w:rsidRPr="001D5649">
        <w:rPr>
          <w:rFonts w:asciiTheme="minorHAnsi" w:hAnsiTheme="minorHAnsi" w:cstheme="minorHAnsi"/>
          <w:i/>
          <w:iCs/>
          <w:sz w:val="20"/>
          <w:szCs w:val="20"/>
        </w:rPr>
        <w:t>Office Use Only: Membership Accepted:               Membership No:             Date:</w:t>
      </w:r>
    </w:p>
    <w:sectPr w:rsidR="001D5649" w:rsidRPr="001D5649" w:rsidSect="0024671F">
      <w:headerReference w:type="default" r:id="rId11"/>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829E9F" w14:textId="77777777" w:rsidR="0024671F" w:rsidRDefault="0024671F" w:rsidP="00414458">
      <w:pPr>
        <w:spacing w:after="0" w:line="240" w:lineRule="auto"/>
      </w:pPr>
      <w:r>
        <w:separator/>
      </w:r>
    </w:p>
  </w:endnote>
  <w:endnote w:type="continuationSeparator" w:id="0">
    <w:p w14:paraId="0721D80F" w14:textId="77777777" w:rsidR="0024671F" w:rsidRDefault="0024671F" w:rsidP="004144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BERKLEY">
    <w:altName w:val="Brush Script MT"/>
    <w:charset w:val="00"/>
    <w:family w:val="auto"/>
    <w:pitch w:val="variable"/>
    <w:sig w:usb0="8000002F" w:usb1="0000000A"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8FF6A" w14:textId="77777777" w:rsidR="00367080" w:rsidRDefault="00367080" w:rsidP="00414458">
    <w:pPr>
      <w:pStyle w:val="Footer"/>
      <w:jc w:val="center"/>
    </w:pPr>
  </w:p>
  <w:p w14:paraId="12DB7980" w14:textId="77777777" w:rsidR="00367080" w:rsidRDefault="00350C31" w:rsidP="008C030B">
    <w:pPr>
      <w:pStyle w:val="Footer"/>
      <w:jc w:val="center"/>
    </w:pPr>
    <w:hyperlink r:id="rId1" w:history="1">
      <w:r w:rsidR="004A191D" w:rsidRPr="00C229EF">
        <w:rPr>
          <w:rStyle w:val="Hyperlink"/>
        </w:rPr>
        <w:t>www.historicleyburnsprints.com.au</w:t>
      </w:r>
    </w:hyperlink>
    <w:r w:rsidR="00367080">
      <w:t xml:space="preserve">  </w:t>
    </w:r>
  </w:p>
  <w:p w14:paraId="08D0DDDF" w14:textId="77777777" w:rsidR="00367080" w:rsidRDefault="003670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9932B8" w14:textId="77777777" w:rsidR="0024671F" w:rsidRDefault="0024671F" w:rsidP="00414458">
      <w:pPr>
        <w:spacing w:after="0" w:line="240" w:lineRule="auto"/>
      </w:pPr>
      <w:r>
        <w:separator/>
      </w:r>
    </w:p>
  </w:footnote>
  <w:footnote w:type="continuationSeparator" w:id="0">
    <w:p w14:paraId="2A23FA4D" w14:textId="77777777" w:rsidR="0024671F" w:rsidRDefault="0024671F" w:rsidP="004144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B3B3F" w14:textId="479137AC" w:rsidR="00255D7B" w:rsidRPr="00255D7B" w:rsidRDefault="009E05D6" w:rsidP="00255D7B">
    <w:pPr>
      <w:pStyle w:val="Header"/>
      <w:tabs>
        <w:tab w:val="left" w:pos="3390"/>
      </w:tabs>
      <w:rPr>
        <w:rFonts w:ascii="AR BERKLEY" w:hAnsi="AR BERKLEY"/>
        <w:b/>
        <w:sz w:val="32"/>
      </w:rPr>
    </w:pPr>
    <w:r>
      <w:rPr>
        <w:noProof/>
        <w:sz w:val="20"/>
      </w:rPr>
      <w:drawing>
        <wp:anchor distT="0" distB="0" distL="114300" distR="114300" simplePos="0" relativeHeight="251657728" behindDoc="0" locked="0" layoutInCell="1" allowOverlap="1" wp14:anchorId="013E9DD9" wp14:editId="2641DB92">
          <wp:simplePos x="0" y="0"/>
          <wp:positionH relativeFrom="column">
            <wp:posOffset>3639820</wp:posOffset>
          </wp:positionH>
          <wp:positionV relativeFrom="paragraph">
            <wp:posOffset>-237490</wp:posOffset>
          </wp:positionV>
          <wp:extent cx="2084070" cy="1289050"/>
          <wp:effectExtent l="0" t="0" r="0" b="0"/>
          <wp:wrapNone/>
          <wp:docPr id="6" name="Picture 6" descr="Leyburn2016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yburn2016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4070" cy="1289050"/>
                  </a:xfrm>
                  <a:prstGeom prst="rect">
                    <a:avLst/>
                  </a:prstGeom>
                  <a:noFill/>
                </pic:spPr>
              </pic:pic>
            </a:graphicData>
          </a:graphic>
          <wp14:sizeRelH relativeFrom="page">
            <wp14:pctWidth>0</wp14:pctWidth>
          </wp14:sizeRelH>
          <wp14:sizeRelV relativeFrom="page">
            <wp14:pctHeight>0</wp14:pctHeight>
          </wp14:sizeRelV>
        </wp:anchor>
      </w:drawing>
    </w:r>
    <w:r w:rsidR="00255D7B" w:rsidRPr="00255D7B">
      <w:rPr>
        <w:rFonts w:ascii="AR BERKLEY" w:hAnsi="AR BERKLEY"/>
        <w:b/>
        <w:sz w:val="32"/>
      </w:rPr>
      <w:t>Historic Leyburn Sprints Inc</w:t>
    </w:r>
  </w:p>
  <w:p w14:paraId="3AFC94DD" w14:textId="41FA4F7A" w:rsidR="00255D7B" w:rsidRPr="00255D7B" w:rsidRDefault="00255D7B" w:rsidP="00255D7B">
    <w:pPr>
      <w:pStyle w:val="Header"/>
      <w:tabs>
        <w:tab w:val="left" w:pos="3390"/>
      </w:tabs>
      <w:rPr>
        <w:rFonts w:ascii="AR BERKLEY" w:hAnsi="AR BERKLEY"/>
        <w:b/>
      </w:rPr>
    </w:pPr>
    <w:r w:rsidRPr="00255D7B">
      <w:rPr>
        <w:rFonts w:ascii="AR BERKLEY" w:hAnsi="AR BERKLEY"/>
        <w:b/>
      </w:rPr>
      <w:t xml:space="preserve">PO Box </w:t>
    </w:r>
    <w:r w:rsidR="00F17249">
      <w:rPr>
        <w:rFonts w:ascii="AR BERKLEY" w:hAnsi="AR BERKLEY"/>
        <w:b/>
      </w:rPr>
      <w:t>6</w:t>
    </w:r>
    <w:r w:rsidRPr="00255D7B">
      <w:rPr>
        <w:rFonts w:ascii="AR BERKLEY" w:hAnsi="AR BERKLEY"/>
        <w:b/>
      </w:rPr>
      <w:t>5, Leyburn QLD 4365</w:t>
    </w:r>
  </w:p>
  <w:p w14:paraId="704C2BDC" w14:textId="77777777" w:rsidR="00557C91" w:rsidRDefault="00255D7B" w:rsidP="00255D7B">
    <w:pPr>
      <w:pStyle w:val="Header"/>
      <w:tabs>
        <w:tab w:val="left" w:pos="3390"/>
      </w:tabs>
      <w:rPr>
        <w:rFonts w:ascii="AR BERKLEY" w:hAnsi="AR BERKLEY"/>
        <w:b/>
      </w:rPr>
    </w:pPr>
    <w:r w:rsidRPr="00255D7B">
      <w:rPr>
        <w:rFonts w:ascii="AR BERKLEY" w:hAnsi="AR BERKLEY"/>
        <w:b/>
      </w:rPr>
      <w:t>ABN: 71 800 577 554</w:t>
    </w:r>
  </w:p>
  <w:p w14:paraId="06E7A5E0" w14:textId="19E294A3" w:rsidR="00367080" w:rsidRDefault="00557C91" w:rsidP="00255D7B">
    <w:pPr>
      <w:pStyle w:val="Header"/>
      <w:tabs>
        <w:tab w:val="left" w:pos="3390"/>
      </w:tabs>
    </w:pPr>
    <w:r>
      <w:rPr>
        <w:rFonts w:ascii="AR BERKLEY" w:hAnsi="AR BERKLEY"/>
        <w:b/>
      </w:rPr>
      <w:t xml:space="preserve">Ph: </w:t>
    </w:r>
    <w:r w:rsidR="005F64B2">
      <w:rPr>
        <w:rFonts w:ascii="AR BERKLEY" w:hAnsi="AR BERKLEY"/>
        <w:b/>
      </w:rPr>
      <w:t>0491 193 158</w:t>
    </w:r>
    <w:r w:rsidR="00255D7B">
      <w:tab/>
    </w:r>
    <w:r w:rsidR="00255D7B">
      <w:tab/>
    </w:r>
  </w:p>
  <w:p w14:paraId="7FD32FB4" w14:textId="77777777" w:rsidR="00367080" w:rsidRDefault="00367080">
    <w:pPr>
      <w:pStyle w:val="Header"/>
    </w:pPr>
  </w:p>
  <w:p w14:paraId="63DA0878" w14:textId="77777777" w:rsidR="00367080" w:rsidRDefault="00367080">
    <w:pPr>
      <w:pStyle w:val="Header"/>
    </w:pPr>
  </w:p>
  <w:p w14:paraId="3E83DC01" w14:textId="77777777" w:rsidR="00367080" w:rsidRDefault="003670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7F71A" w14:textId="77777777" w:rsidR="00367080" w:rsidRPr="009D3942" w:rsidRDefault="00367080" w:rsidP="009D39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0A42E5"/>
    <w:multiLevelType w:val="hybridMultilevel"/>
    <w:tmpl w:val="2F508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BC84215"/>
    <w:multiLevelType w:val="hybridMultilevel"/>
    <w:tmpl w:val="9FB0BDA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02232EC"/>
    <w:multiLevelType w:val="hybridMultilevel"/>
    <w:tmpl w:val="ADE25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51E61DB"/>
    <w:multiLevelType w:val="hybridMultilevel"/>
    <w:tmpl w:val="CD8050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AFA7D43"/>
    <w:multiLevelType w:val="hybridMultilevel"/>
    <w:tmpl w:val="B388136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09818062">
    <w:abstractNumId w:val="1"/>
  </w:num>
  <w:num w:numId="2" w16cid:durableId="345135779">
    <w:abstractNumId w:val="0"/>
  </w:num>
  <w:num w:numId="3" w16cid:durableId="979846818">
    <w:abstractNumId w:val="2"/>
  </w:num>
  <w:num w:numId="4" w16cid:durableId="946544654">
    <w:abstractNumId w:val="4"/>
  </w:num>
  <w:num w:numId="5" w16cid:durableId="11948844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E10"/>
    <w:rsid w:val="00000281"/>
    <w:rsid w:val="00000FD9"/>
    <w:rsid w:val="00001A0F"/>
    <w:rsid w:val="00001D81"/>
    <w:rsid w:val="00003119"/>
    <w:rsid w:val="0000404F"/>
    <w:rsid w:val="000042E4"/>
    <w:rsid w:val="0000522E"/>
    <w:rsid w:val="00005B38"/>
    <w:rsid w:val="00006814"/>
    <w:rsid w:val="000117BA"/>
    <w:rsid w:val="00011DAE"/>
    <w:rsid w:val="0001392F"/>
    <w:rsid w:val="00014DBE"/>
    <w:rsid w:val="00015308"/>
    <w:rsid w:val="00016505"/>
    <w:rsid w:val="000165C4"/>
    <w:rsid w:val="00021638"/>
    <w:rsid w:val="00021901"/>
    <w:rsid w:val="00021BF9"/>
    <w:rsid w:val="00023A65"/>
    <w:rsid w:val="0002452C"/>
    <w:rsid w:val="00024C47"/>
    <w:rsid w:val="000255EB"/>
    <w:rsid w:val="00025795"/>
    <w:rsid w:val="00026445"/>
    <w:rsid w:val="00026A96"/>
    <w:rsid w:val="00030213"/>
    <w:rsid w:val="00030470"/>
    <w:rsid w:val="00030486"/>
    <w:rsid w:val="000305A1"/>
    <w:rsid w:val="000320E2"/>
    <w:rsid w:val="00032BFB"/>
    <w:rsid w:val="00032EC3"/>
    <w:rsid w:val="00033B67"/>
    <w:rsid w:val="00034E05"/>
    <w:rsid w:val="00035DC9"/>
    <w:rsid w:val="00040221"/>
    <w:rsid w:val="000406AD"/>
    <w:rsid w:val="00040CFF"/>
    <w:rsid w:val="000429EC"/>
    <w:rsid w:val="0004358A"/>
    <w:rsid w:val="00043EA4"/>
    <w:rsid w:val="000451DA"/>
    <w:rsid w:val="000469F7"/>
    <w:rsid w:val="00046E5D"/>
    <w:rsid w:val="000479FB"/>
    <w:rsid w:val="00050B1D"/>
    <w:rsid w:val="000518C0"/>
    <w:rsid w:val="00051D49"/>
    <w:rsid w:val="00051EF1"/>
    <w:rsid w:val="00053222"/>
    <w:rsid w:val="000540B3"/>
    <w:rsid w:val="00054590"/>
    <w:rsid w:val="00055923"/>
    <w:rsid w:val="00055E57"/>
    <w:rsid w:val="00057728"/>
    <w:rsid w:val="0005776A"/>
    <w:rsid w:val="00060D5D"/>
    <w:rsid w:val="00062011"/>
    <w:rsid w:val="00063095"/>
    <w:rsid w:val="00063641"/>
    <w:rsid w:val="00063A5D"/>
    <w:rsid w:val="0006484B"/>
    <w:rsid w:val="0006535F"/>
    <w:rsid w:val="000656FA"/>
    <w:rsid w:val="00065900"/>
    <w:rsid w:val="0006763F"/>
    <w:rsid w:val="00071A57"/>
    <w:rsid w:val="00071BDD"/>
    <w:rsid w:val="00072398"/>
    <w:rsid w:val="00072A8E"/>
    <w:rsid w:val="00072EF8"/>
    <w:rsid w:val="000731BE"/>
    <w:rsid w:val="000734EB"/>
    <w:rsid w:val="000735F1"/>
    <w:rsid w:val="000745F7"/>
    <w:rsid w:val="00074917"/>
    <w:rsid w:val="00074EC1"/>
    <w:rsid w:val="000751C9"/>
    <w:rsid w:val="000753C2"/>
    <w:rsid w:val="000754B8"/>
    <w:rsid w:val="00075708"/>
    <w:rsid w:val="00075BA1"/>
    <w:rsid w:val="00076312"/>
    <w:rsid w:val="00076680"/>
    <w:rsid w:val="00081391"/>
    <w:rsid w:val="00081ED3"/>
    <w:rsid w:val="00082618"/>
    <w:rsid w:val="00082981"/>
    <w:rsid w:val="00082AE3"/>
    <w:rsid w:val="00083BD5"/>
    <w:rsid w:val="00083C15"/>
    <w:rsid w:val="00084DE5"/>
    <w:rsid w:val="000859CE"/>
    <w:rsid w:val="00085EA4"/>
    <w:rsid w:val="000867AE"/>
    <w:rsid w:val="00090EBC"/>
    <w:rsid w:val="00090F28"/>
    <w:rsid w:val="00091944"/>
    <w:rsid w:val="00091C5C"/>
    <w:rsid w:val="000931CF"/>
    <w:rsid w:val="00093C28"/>
    <w:rsid w:val="00094078"/>
    <w:rsid w:val="000945E0"/>
    <w:rsid w:val="000947F4"/>
    <w:rsid w:val="000948AB"/>
    <w:rsid w:val="000956A2"/>
    <w:rsid w:val="000968D3"/>
    <w:rsid w:val="000A26B9"/>
    <w:rsid w:val="000A27BF"/>
    <w:rsid w:val="000A2C3D"/>
    <w:rsid w:val="000A3241"/>
    <w:rsid w:val="000A557B"/>
    <w:rsid w:val="000A5888"/>
    <w:rsid w:val="000A5BBD"/>
    <w:rsid w:val="000A60AC"/>
    <w:rsid w:val="000A618F"/>
    <w:rsid w:val="000A7890"/>
    <w:rsid w:val="000A7AEF"/>
    <w:rsid w:val="000B1D6E"/>
    <w:rsid w:val="000B3225"/>
    <w:rsid w:val="000B391D"/>
    <w:rsid w:val="000B3FFA"/>
    <w:rsid w:val="000B44B7"/>
    <w:rsid w:val="000B4ECB"/>
    <w:rsid w:val="000B6C2E"/>
    <w:rsid w:val="000B754C"/>
    <w:rsid w:val="000B7982"/>
    <w:rsid w:val="000B7EAE"/>
    <w:rsid w:val="000C0241"/>
    <w:rsid w:val="000C15E3"/>
    <w:rsid w:val="000C2924"/>
    <w:rsid w:val="000C2BEB"/>
    <w:rsid w:val="000C3400"/>
    <w:rsid w:val="000C397E"/>
    <w:rsid w:val="000C3E2C"/>
    <w:rsid w:val="000C457E"/>
    <w:rsid w:val="000C5561"/>
    <w:rsid w:val="000C7CA6"/>
    <w:rsid w:val="000C7D08"/>
    <w:rsid w:val="000D00AC"/>
    <w:rsid w:val="000D1156"/>
    <w:rsid w:val="000D2656"/>
    <w:rsid w:val="000D39A1"/>
    <w:rsid w:val="000D457F"/>
    <w:rsid w:val="000D4A8E"/>
    <w:rsid w:val="000D4AC5"/>
    <w:rsid w:val="000D60EA"/>
    <w:rsid w:val="000D6F93"/>
    <w:rsid w:val="000D7531"/>
    <w:rsid w:val="000E149D"/>
    <w:rsid w:val="000E375D"/>
    <w:rsid w:val="000E4DC2"/>
    <w:rsid w:val="000E5A21"/>
    <w:rsid w:val="000E641B"/>
    <w:rsid w:val="000E6BEC"/>
    <w:rsid w:val="000E73CC"/>
    <w:rsid w:val="000F3105"/>
    <w:rsid w:val="000F324A"/>
    <w:rsid w:val="000F57DD"/>
    <w:rsid w:val="000F60B0"/>
    <w:rsid w:val="000F677D"/>
    <w:rsid w:val="000F6854"/>
    <w:rsid w:val="0010066F"/>
    <w:rsid w:val="00103426"/>
    <w:rsid w:val="00104822"/>
    <w:rsid w:val="00104957"/>
    <w:rsid w:val="001050D1"/>
    <w:rsid w:val="00106867"/>
    <w:rsid w:val="0010691B"/>
    <w:rsid w:val="00106971"/>
    <w:rsid w:val="00106A8A"/>
    <w:rsid w:val="00107508"/>
    <w:rsid w:val="00110974"/>
    <w:rsid w:val="00113CD5"/>
    <w:rsid w:val="00115492"/>
    <w:rsid w:val="00116576"/>
    <w:rsid w:val="00120901"/>
    <w:rsid w:val="00121947"/>
    <w:rsid w:val="00121CF1"/>
    <w:rsid w:val="00121FFB"/>
    <w:rsid w:val="00122F5C"/>
    <w:rsid w:val="001231D3"/>
    <w:rsid w:val="00124B35"/>
    <w:rsid w:val="00125B79"/>
    <w:rsid w:val="00125F0D"/>
    <w:rsid w:val="00126746"/>
    <w:rsid w:val="00127333"/>
    <w:rsid w:val="0013036C"/>
    <w:rsid w:val="00131456"/>
    <w:rsid w:val="001317C3"/>
    <w:rsid w:val="0013338A"/>
    <w:rsid w:val="0013766B"/>
    <w:rsid w:val="00137E95"/>
    <w:rsid w:val="001403C5"/>
    <w:rsid w:val="00143858"/>
    <w:rsid w:val="00143F52"/>
    <w:rsid w:val="00144390"/>
    <w:rsid w:val="00145E28"/>
    <w:rsid w:val="00146FEF"/>
    <w:rsid w:val="0015081D"/>
    <w:rsid w:val="00150A06"/>
    <w:rsid w:val="00150CF1"/>
    <w:rsid w:val="00151296"/>
    <w:rsid w:val="00152885"/>
    <w:rsid w:val="00152BE0"/>
    <w:rsid w:val="00152D4E"/>
    <w:rsid w:val="001530A4"/>
    <w:rsid w:val="001537F3"/>
    <w:rsid w:val="00154BDF"/>
    <w:rsid w:val="00154E1D"/>
    <w:rsid w:val="00155AC2"/>
    <w:rsid w:val="00161871"/>
    <w:rsid w:val="0016230B"/>
    <w:rsid w:val="00162692"/>
    <w:rsid w:val="00163A09"/>
    <w:rsid w:val="00164132"/>
    <w:rsid w:val="0016594C"/>
    <w:rsid w:val="001677C2"/>
    <w:rsid w:val="001705A0"/>
    <w:rsid w:val="001710A2"/>
    <w:rsid w:val="001715DF"/>
    <w:rsid w:val="00172895"/>
    <w:rsid w:val="00172F0D"/>
    <w:rsid w:val="00172F92"/>
    <w:rsid w:val="001733BF"/>
    <w:rsid w:val="00174818"/>
    <w:rsid w:val="00176B87"/>
    <w:rsid w:val="00176FF3"/>
    <w:rsid w:val="00177925"/>
    <w:rsid w:val="001812DF"/>
    <w:rsid w:val="00181417"/>
    <w:rsid w:val="00182057"/>
    <w:rsid w:val="001823F3"/>
    <w:rsid w:val="00182843"/>
    <w:rsid w:val="001828E9"/>
    <w:rsid w:val="00182F74"/>
    <w:rsid w:val="0018375F"/>
    <w:rsid w:val="00184555"/>
    <w:rsid w:val="0018502C"/>
    <w:rsid w:val="001854F3"/>
    <w:rsid w:val="00185A7A"/>
    <w:rsid w:val="00185C18"/>
    <w:rsid w:val="00186400"/>
    <w:rsid w:val="00187466"/>
    <w:rsid w:val="00187E9E"/>
    <w:rsid w:val="001904FF"/>
    <w:rsid w:val="00190E02"/>
    <w:rsid w:val="00191529"/>
    <w:rsid w:val="00191F8D"/>
    <w:rsid w:val="00195D0D"/>
    <w:rsid w:val="001A02ED"/>
    <w:rsid w:val="001A05C8"/>
    <w:rsid w:val="001A175F"/>
    <w:rsid w:val="001A1AD1"/>
    <w:rsid w:val="001A1E60"/>
    <w:rsid w:val="001A2377"/>
    <w:rsid w:val="001A245B"/>
    <w:rsid w:val="001A2CE1"/>
    <w:rsid w:val="001A2D16"/>
    <w:rsid w:val="001A4B25"/>
    <w:rsid w:val="001A4BD3"/>
    <w:rsid w:val="001A500F"/>
    <w:rsid w:val="001A5967"/>
    <w:rsid w:val="001A597D"/>
    <w:rsid w:val="001A62B1"/>
    <w:rsid w:val="001A7577"/>
    <w:rsid w:val="001A76B6"/>
    <w:rsid w:val="001B0F0F"/>
    <w:rsid w:val="001B1626"/>
    <w:rsid w:val="001B3392"/>
    <w:rsid w:val="001B391D"/>
    <w:rsid w:val="001B3C6D"/>
    <w:rsid w:val="001B50B8"/>
    <w:rsid w:val="001B6325"/>
    <w:rsid w:val="001B7137"/>
    <w:rsid w:val="001B7B38"/>
    <w:rsid w:val="001B7E4D"/>
    <w:rsid w:val="001C030F"/>
    <w:rsid w:val="001C0375"/>
    <w:rsid w:val="001C1C6A"/>
    <w:rsid w:val="001C1E47"/>
    <w:rsid w:val="001C240D"/>
    <w:rsid w:val="001C3FD5"/>
    <w:rsid w:val="001C589D"/>
    <w:rsid w:val="001C6C27"/>
    <w:rsid w:val="001D03DD"/>
    <w:rsid w:val="001D177B"/>
    <w:rsid w:val="001D3792"/>
    <w:rsid w:val="001D45D7"/>
    <w:rsid w:val="001D522D"/>
    <w:rsid w:val="001D5649"/>
    <w:rsid w:val="001D63F4"/>
    <w:rsid w:val="001D6BC6"/>
    <w:rsid w:val="001D756A"/>
    <w:rsid w:val="001E07D1"/>
    <w:rsid w:val="001E13B0"/>
    <w:rsid w:val="001E153B"/>
    <w:rsid w:val="001E18ED"/>
    <w:rsid w:val="001E21F8"/>
    <w:rsid w:val="001E24E3"/>
    <w:rsid w:val="001E2611"/>
    <w:rsid w:val="001E4A73"/>
    <w:rsid w:val="001E59D0"/>
    <w:rsid w:val="001F06AA"/>
    <w:rsid w:val="001F10C4"/>
    <w:rsid w:val="001F12E7"/>
    <w:rsid w:val="001F2180"/>
    <w:rsid w:val="001F33D3"/>
    <w:rsid w:val="001F49D6"/>
    <w:rsid w:val="001F5862"/>
    <w:rsid w:val="001F6AFB"/>
    <w:rsid w:val="001F6B28"/>
    <w:rsid w:val="001F6CDC"/>
    <w:rsid w:val="00202E5F"/>
    <w:rsid w:val="00202E89"/>
    <w:rsid w:val="00204110"/>
    <w:rsid w:val="00204138"/>
    <w:rsid w:val="00205C23"/>
    <w:rsid w:val="00205FDE"/>
    <w:rsid w:val="002062D6"/>
    <w:rsid w:val="00206914"/>
    <w:rsid w:val="00207FC8"/>
    <w:rsid w:val="00210277"/>
    <w:rsid w:val="00211894"/>
    <w:rsid w:val="00212752"/>
    <w:rsid w:val="00212FB9"/>
    <w:rsid w:val="002136E9"/>
    <w:rsid w:val="002145A1"/>
    <w:rsid w:val="00214659"/>
    <w:rsid w:val="002149B1"/>
    <w:rsid w:val="00214B27"/>
    <w:rsid w:val="00215195"/>
    <w:rsid w:val="00216D46"/>
    <w:rsid w:val="00217B20"/>
    <w:rsid w:val="00217C81"/>
    <w:rsid w:val="00217CAE"/>
    <w:rsid w:val="002203D0"/>
    <w:rsid w:val="00220970"/>
    <w:rsid w:val="002209A3"/>
    <w:rsid w:val="0022248F"/>
    <w:rsid w:val="002224CE"/>
    <w:rsid w:val="00226E36"/>
    <w:rsid w:val="00232320"/>
    <w:rsid w:val="002329E9"/>
    <w:rsid w:val="00232CBF"/>
    <w:rsid w:val="0023478D"/>
    <w:rsid w:val="002348BE"/>
    <w:rsid w:val="002357C0"/>
    <w:rsid w:val="00235830"/>
    <w:rsid w:val="00235976"/>
    <w:rsid w:val="00237416"/>
    <w:rsid w:val="002405FB"/>
    <w:rsid w:val="002407EE"/>
    <w:rsid w:val="00241537"/>
    <w:rsid w:val="00242AEB"/>
    <w:rsid w:val="00243683"/>
    <w:rsid w:val="00243ED5"/>
    <w:rsid w:val="0024479F"/>
    <w:rsid w:val="00245E1D"/>
    <w:rsid w:val="0024671F"/>
    <w:rsid w:val="0024719A"/>
    <w:rsid w:val="0025114C"/>
    <w:rsid w:val="002514E4"/>
    <w:rsid w:val="00251D44"/>
    <w:rsid w:val="00252555"/>
    <w:rsid w:val="00254C76"/>
    <w:rsid w:val="002554C0"/>
    <w:rsid w:val="00255D7B"/>
    <w:rsid w:val="00256D78"/>
    <w:rsid w:val="002607D7"/>
    <w:rsid w:val="002615B2"/>
    <w:rsid w:val="002619AC"/>
    <w:rsid w:val="00262481"/>
    <w:rsid w:val="002636DD"/>
    <w:rsid w:val="00263DC3"/>
    <w:rsid w:val="0026403A"/>
    <w:rsid w:val="00265988"/>
    <w:rsid w:val="002667F1"/>
    <w:rsid w:val="00267B7D"/>
    <w:rsid w:val="00267DF4"/>
    <w:rsid w:val="00270CC3"/>
    <w:rsid w:val="002712DD"/>
    <w:rsid w:val="00274315"/>
    <w:rsid w:val="0027622A"/>
    <w:rsid w:val="00276934"/>
    <w:rsid w:val="002775D1"/>
    <w:rsid w:val="002776A3"/>
    <w:rsid w:val="00277C8C"/>
    <w:rsid w:val="00282EFA"/>
    <w:rsid w:val="00283334"/>
    <w:rsid w:val="00284439"/>
    <w:rsid w:val="0028510A"/>
    <w:rsid w:val="00285A93"/>
    <w:rsid w:val="00286107"/>
    <w:rsid w:val="002910AD"/>
    <w:rsid w:val="002916D9"/>
    <w:rsid w:val="00293B53"/>
    <w:rsid w:val="002948CD"/>
    <w:rsid w:val="002957CA"/>
    <w:rsid w:val="00295BA8"/>
    <w:rsid w:val="002962BF"/>
    <w:rsid w:val="0029676D"/>
    <w:rsid w:val="002A32B9"/>
    <w:rsid w:val="002A3C70"/>
    <w:rsid w:val="002A4B6F"/>
    <w:rsid w:val="002A4D7D"/>
    <w:rsid w:val="002A5BF3"/>
    <w:rsid w:val="002A6A12"/>
    <w:rsid w:val="002A7096"/>
    <w:rsid w:val="002A7896"/>
    <w:rsid w:val="002B0636"/>
    <w:rsid w:val="002B0994"/>
    <w:rsid w:val="002B0F85"/>
    <w:rsid w:val="002B219C"/>
    <w:rsid w:val="002B35EB"/>
    <w:rsid w:val="002B3A4F"/>
    <w:rsid w:val="002B4C66"/>
    <w:rsid w:val="002B5D80"/>
    <w:rsid w:val="002B6E67"/>
    <w:rsid w:val="002B7B41"/>
    <w:rsid w:val="002C2497"/>
    <w:rsid w:val="002C3C86"/>
    <w:rsid w:val="002C4087"/>
    <w:rsid w:val="002C4521"/>
    <w:rsid w:val="002C6FC3"/>
    <w:rsid w:val="002D0924"/>
    <w:rsid w:val="002D18D6"/>
    <w:rsid w:val="002D1E7C"/>
    <w:rsid w:val="002D4E46"/>
    <w:rsid w:val="002D61DE"/>
    <w:rsid w:val="002D6A63"/>
    <w:rsid w:val="002D6D91"/>
    <w:rsid w:val="002D7E7F"/>
    <w:rsid w:val="002E0934"/>
    <w:rsid w:val="002E0E3A"/>
    <w:rsid w:val="002E1075"/>
    <w:rsid w:val="002E162F"/>
    <w:rsid w:val="002E19A6"/>
    <w:rsid w:val="002E39D1"/>
    <w:rsid w:val="002E688E"/>
    <w:rsid w:val="002E76D9"/>
    <w:rsid w:val="002E76EF"/>
    <w:rsid w:val="002E7FBF"/>
    <w:rsid w:val="002F0850"/>
    <w:rsid w:val="002F0A73"/>
    <w:rsid w:val="002F0D2E"/>
    <w:rsid w:val="002F0DD5"/>
    <w:rsid w:val="002F1B4B"/>
    <w:rsid w:val="002F1DF9"/>
    <w:rsid w:val="002F37FB"/>
    <w:rsid w:val="002F4A8E"/>
    <w:rsid w:val="002F696E"/>
    <w:rsid w:val="002F79F7"/>
    <w:rsid w:val="003014C2"/>
    <w:rsid w:val="0030209F"/>
    <w:rsid w:val="0030236E"/>
    <w:rsid w:val="00304143"/>
    <w:rsid w:val="0030417F"/>
    <w:rsid w:val="003109FF"/>
    <w:rsid w:val="00313B63"/>
    <w:rsid w:val="00314CA2"/>
    <w:rsid w:val="00316200"/>
    <w:rsid w:val="003207FB"/>
    <w:rsid w:val="00320A52"/>
    <w:rsid w:val="00320AA9"/>
    <w:rsid w:val="00320E9F"/>
    <w:rsid w:val="00320EA2"/>
    <w:rsid w:val="003211E6"/>
    <w:rsid w:val="00321E1C"/>
    <w:rsid w:val="00324059"/>
    <w:rsid w:val="0032497F"/>
    <w:rsid w:val="00325CBA"/>
    <w:rsid w:val="00327522"/>
    <w:rsid w:val="00327543"/>
    <w:rsid w:val="00330461"/>
    <w:rsid w:val="00333AD2"/>
    <w:rsid w:val="003344E8"/>
    <w:rsid w:val="003348EE"/>
    <w:rsid w:val="003350A0"/>
    <w:rsid w:val="00335A78"/>
    <w:rsid w:val="00335FFF"/>
    <w:rsid w:val="003368CB"/>
    <w:rsid w:val="00336A22"/>
    <w:rsid w:val="0033700E"/>
    <w:rsid w:val="00340722"/>
    <w:rsid w:val="0034078F"/>
    <w:rsid w:val="00341E9F"/>
    <w:rsid w:val="0034233A"/>
    <w:rsid w:val="00343096"/>
    <w:rsid w:val="003442E2"/>
    <w:rsid w:val="003449CB"/>
    <w:rsid w:val="0034533C"/>
    <w:rsid w:val="0034567D"/>
    <w:rsid w:val="00350C31"/>
    <w:rsid w:val="00352B5B"/>
    <w:rsid w:val="00352EB4"/>
    <w:rsid w:val="00353B65"/>
    <w:rsid w:val="00354496"/>
    <w:rsid w:val="003546FA"/>
    <w:rsid w:val="00354895"/>
    <w:rsid w:val="00354B96"/>
    <w:rsid w:val="00355867"/>
    <w:rsid w:val="00357A7B"/>
    <w:rsid w:val="0036314B"/>
    <w:rsid w:val="0036349B"/>
    <w:rsid w:val="00364267"/>
    <w:rsid w:val="003642F7"/>
    <w:rsid w:val="00364ED4"/>
    <w:rsid w:val="00367080"/>
    <w:rsid w:val="003706EF"/>
    <w:rsid w:val="003711F6"/>
    <w:rsid w:val="0037334C"/>
    <w:rsid w:val="00374558"/>
    <w:rsid w:val="00375A14"/>
    <w:rsid w:val="00375EFD"/>
    <w:rsid w:val="00375F32"/>
    <w:rsid w:val="00377CC3"/>
    <w:rsid w:val="00377CEB"/>
    <w:rsid w:val="00377D45"/>
    <w:rsid w:val="003800E3"/>
    <w:rsid w:val="00380987"/>
    <w:rsid w:val="00381E07"/>
    <w:rsid w:val="00383722"/>
    <w:rsid w:val="0038411F"/>
    <w:rsid w:val="003862C1"/>
    <w:rsid w:val="00391103"/>
    <w:rsid w:val="00391863"/>
    <w:rsid w:val="003928A4"/>
    <w:rsid w:val="00395130"/>
    <w:rsid w:val="00395448"/>
    <w:rsid w:val="00396A10"/>
    <w:rsid w:val="00396B2B"/>
    <w:rsid w:val="00397A15"/>
    <w:rsid w:val="003A0A68"/>
    <w:rsid w:val="003A1D9A"/>
    <w:rsid w:val="003A382C"/>
    <w:rsid w:val="003A3F3A"/>
    <w:rsid w:val="003A60C9"/>
    <w:rsid w:val="003B0A22"/>
    <w:rsid w:val="003B0A90"/>
    <w:rsid w:val="003B11DC"/>
    <w:rsid w:val="003B4FD0"/>
    <w:rsid w:val="003B6765"/>
    <w:rsid w:val="003B7578"/>
    <w:rsid w:val="003B7B3E"/>
    <w:rsid w:val="003C1D18"/>
    <w:rsid w:val="003C2D15"/>
    <w:rsid w:val="003C3212"/>
    <w:rsid w:val="003C3A2F"/>
    <w:rsid w:val="003C4192"/>
    <w:rsid w:val="003C420F"/>
    <w:rsid w:val="003C4D21"/>
    <w:rsid w:val="003D013B"/>
    <w:rsid w:val="003D054A"/>
    <w:rsid w:val="003D2229"/>
    <w:rsid w:val="003D32D0"/>
    <w:rsid w:val="003E0BF8"/>
    <w:rsid w:val="003E1430"/>
    <w:rsid w:val="003E284E"/>
    <w:rsid w:val="003E33D8"/>
    <w:rsid w:val="003E3F80"/>
    <w:rsid w:val="003E41FA"/>
    <w:rsid w:val="003E47F4"/>
    <w:rsid w:val="003E484E"/>
    <w:rsid w:val="003E5100"/>
    <w:rsid w:val="003E5178"/>
    <w:rsid w:val="003E54A1"/>
    <w:rsid w:val="003E69C6"/>
    <w:rsid w:val="003E6C41"/>
    <w:rsid w:val="003F0153"/>
    <w:rsid w:val="003F1C58"/>
    <w:rsid w:val="003F2C7D"/>
    <w:rsid w:val="003F349D"/>
    <w:rsid w:val="003F3642"/>
    <w:rsid w:val="003F3E17"/>
    <w:rsid w:val="003F4729"/>
    <w:rsid w:val="003F59F7"/>
    <w:rsid w:val="003F5C29"/>
    <w:rsid w:val="003F6685"/>
    <w:rsid w:val="003F67E7"/>
    <w:rsid w:val="003F6B85"/>
    <w:rsid w:val="003F7AE3"/>
    <w:rsid w:val="00400C13"/>
    <w:rsid w:val="0040274C"/>
    <w:rsid w:val="00403EA3"/>
    <w:rsid w:val="0040418B"/>
    <w:rsid w:val="0040469A"/>
    <w:rsid w:val="00405306"/>
    <w:rsid w:val="0040598C"/>
    <w:rsid w:val="00405DFE"/>
    <w:rsid w:val="004064C9"/>
    <w:rsid w:val="00410EA2"/>
    <w:rsid w:val="004111EF"/>
    <w:rsid w:val="00412BC4"/>
    <w:rsid w:val="00412C69"/>
    <w:rsid w:val="0041384B"/>
    <w:rsid w:val="00414458"/>
    <w:rsid w:val="00415CDB"/>
    <w:rsid w:val="00416D06"/>
    <w:rsid w:val="00417C86"/>
    <w:rsid w:val="00421416"/>
    <w:rsid w:val="00422CDB"/>
    <w:rsid w:val="00424365"/>
    <w:rsid w:val="00424969"/>
    <w:rsid w:val="004268A9"/>
    <w:rsid w:val="00427118"/>
    <w:rsid w:val="0042737F"/>
    <w:rsid w:val="00430BD8"/>
    <w:rsid w:val="00430ECF"/>
    <w:rsid w:val="004324AE"/>
    <w:rsid w:val="004329FB"/>
    <w:rsid w:val="00433BCF"/>
    <w:rsid w:val="00435A5C"/>
    <w:rsid w:val="00436CE7"/>
    <w:rsid w:val="00436D04"/>
    <w:rsid w:val="00440281"/>
    <w:rsid w:val="00440620"/>
    <w:rsid w:val="00441119"/>
    <w:rsid w:val="004417B0"/>
    <w:rsid w:val="004432F3"/>
    <w:rsid w:val="00444546"/>
    <w:rsid w:val="0044492F"/>
    <w:rsid w:val="00446F3B"/>
    <w:rsid w:val="004508A6"/>
    <w:rsid w:val="004528B6"/>
    <w:rsid w:val="00452CBB"/>
    <w:rsid w:val="00453FCF"/>
    <w:rsid w:val="00454F67"/>
    <w:rsid w:val="004557CF"/>
    <w:rsid w:val="004568DD"/>
    <w:rsid w:val="004574AF"/>
    <w:rsid w:val="00457B27"/>
    <w:rsid w:val="004603E7"/>
    <w:rsid w:val="004614CE"/>
    <w:rsid w:val="004618C3"/>
    <w:rsid w:val="00462B65"/>
    <w:rsid w:val="004633AC"/>
    <w:rsid w:val="00464948"/>
    <w:rsid w:val="00465204"/>
    <w:rsid w:val="00465C30"/>
    <w:rsid w:val="00466B65"/>
    <w:rsid w:val="00470BA5"/>
    <w:rsid w:val="00474FFE"/>
    <w:rsid w:val="00476F8D"/>
    <w:rsid w:val="00477837"/>
    <w:rsid w:val="00477BD9"/>
    <w:rsid w:val="00480680"/>
    <w:rsid w:val="00481121"/>
    <w:rsid w:val="0048358A"/>
    <w:rsid w:val="0048366C"/>
    <w:rsid w:val="004852B8"/>
    <w:rsid w:val="00486077"/>
    <w:rsid w:val="00490763"/>
    <w:rsid w:val="004915FD"/>
    <w:rsid w:val="0049221C"/>
    <w:rsid w:val="00493F93"/>
    <w:rsid w:val="004957F7"/>
    <w:rsid w:val="004974A9"/>
    <w:rsid w:val="004A0202"/>
    <w:rsid w:val="004A191D"/>
    <w:rsid w:val="004A1A4A"/>
    <w:rsid w:val="004A27BF"/>
    <w:rsid w:val="004A4540"/>
    <w:rsid w:val="004A47BE"/>
    <w:rsid w:val="004A4FDA"/>
    <w:rsid w:val="004A519A"/>
    <w:rsid w:val="004A63C3"/>
    <w:rsid w:val="004A69BF"/>
    <w:rsid w:val="004A79DE"/>
    <w:rsid w:val="004A79F9"/>
    <w:rsid w:val="004A7E89"/>
    <w:rsid w:val="004B095F"/>
    <w:rsid w:val="004B191B"/>
    <w:rsid w:val="004B24DB"/>
    <w:rsid w:val="004B264E"/>
    <w:rsid w:val="004B30AD"/>
    <w:rsid w:val="004B31AE"/>
    <w:rsid w:val="004B323E"/>
    <w:rsid w:val="004B542D"/>
    <w:rsid w:val="004B58C0"/>
    <w:rsid w:val="004B61AD"/>
    <w:rsid w:val="004B7C84"/>
    <w:rsid w:val="004C041D"/>
    <w:rsid w:val="004C4186"/>
    <w:rsid w:val="004C4254"/>
    <w:rsid w:val="004C536F"/>
    <w:rsid w:val="004C5463"/>
    <w:rsid w:val="004C5B42"/>
    <w:rsid w:val="004C6874"/>
    <w:rsid w:val="004C712D"/>
    <w:rsid w:val="004C7CBB"/>
    <w:rsid w:val="004D0530"/>
    <w:rsid w:val="004D05C8"/>
    <w:rsid w:val="004D0721"/>
    <w:rsid w:val="004D09D6"/>
    <w:rsid w:val="004D1534"/>
    <w:rsid w:val="004D213D"/>
    <w:rsid w:val="004D2E57"/>
    <w:rsid w:val="004D4CD3"/>
    <w:rsid w:val="004D7221"/>
    <w:rsid w:val="004D72C3"/>
    <w:rsid w:val="004E056B"/>
    <w:rsid w:val="004E1910"/>
    <w:rsid w:val="004E1B64"/>
    <w:rsid w:val="004E20BA"/>
    <w:rsid w:val="004E2DE3"/>
    <w:rsid w:val="004E374D"/>
    <w:rsid w:val="004E38B8"/>
    <w:rsid w:val="004E3AD9"/>
    <w:rsid w:val="004E54C5"/>
    <w:rsid w:val="004E6C14"/>
    <w:rsid w:val="004E7982"/>
    <w:rsid w:val="004F3550"/>
    <w:rsid w:val="004F47AD"/>
    <w:rsid w:val="004F5767"/>
    <w:rsid w:val="00503993"/>
    <w:rsid w:val="00506957"/>
    <w:rsid w:val="00506E0C"/>
    <w:rsid w:val="005117A6"/>
    <w:rsid w:val="00511E49"/>
    <w:rsid w:val="00514A88"/>
    <w:rsid w:val="00520D80"/>
    <w:rsid w:val="00521BAF"/>
    <w:rsid w:val="00522A3C"/>
    <w:rsid w:val="00522F28"/>
    <w:rsid w:val="005239D2"/>
    <w:rsid w:val="00523DC1"/>
    <w:rsid w:val="00526420"/>
    <w:rsid w:val="005275A7"/>
    <w:rsid w:val="00530094"/>
    <w:rsid w:val="00530417"/>
    <w:rsid w:val="00531005"/>
    <w:rsid w:val="00531900"/>
    <w:rsid w:val="00531AF1"/>
    <w:rsid w:val="0053214A"/>
    <w:rsid w:val="00532B7A"/>
    <w:rsid w:val="00532D75"/>
    <w:rsid w:val="00533C82"/>
    <w:rsid w:val="0053413F"/>
    <w:rsid w:val="00534E26"/>
    <w:rsid w:val="00536642"/>
    <w:rsid w:val="00536B35"/>
    <w:rsid w:val="005370F7"/>
    <w:rsid w:val="00537C1D"/>
    <w:rsid w:val="0054094D"/>
    <w:rsid w:val="00540E20"/>
    <w:rsid w:val="00541F48"/>
    <w:rsid w:val="00543552"/>
    <w:rsid w:val="00543826"/>
    <w:rsid w:val="005467CF"/>
    <w:rsid w:val="00547682"/>
    <w:rsid w:val="00551C0C"/>
    <w:rsid w:val="00552B6A"/>
    <w:rsid w:val="00552C09"/>
    <w:rsid w:val="00553056"/>
    <w:rsid w:val="00553617"/>
    <w:rsid w:val="00553A19"/>
    <w:rsid w:val="00553F50"/>
    <w:rsid w:val="00554094"/>
    <w:rsid w:val="00555192"/>
    <w:rsid w:val="00555459"/>
    <w:rsid w:val="00557C91"/>
    <w:rsid w:val="00560A4A"/>
    <w:rsid w:val="00561190"/>
    <w:rsid w:val="00561858"/>
    <w:rsid w:val="00562FB6"/>
    <w:rsid w:val="005638CE"/>
    <w:rsid w:val="00566906"/>
    <w:rsid w:val="0056750C"/>
    <w:rsid w:val="00570A98"/>
    <w:rsid w:val="00572336"/>
    <w:rsid w:val="00572FCF"/>
    <w:rsid w:val="0057395B"/>
    <w:rsid w:val="00575E79"/>
    <w:rsid w:val="00577285"/>
    <w:rsid w:val="005801E1"/>
    <w:rsid w:val="005810F0"/>
    <w:rsid w:val="00581CE7"/>
    <w:rsid w:val="0058396A"/>
    <w:rsid w:val="0058457F"/>
    <w:rsid w:val="00586441"/>
    <w:rsid w:val="00586AA9"/>
    <w:rsid w:val="00587B95"/>
    <w:rsid w:val="00587D80"/>
    <w:rsid w:val="00590091"/>
    <w:rsid w:val="0059108F"/>
    <w:rsid w:val="00591AFD"/>
    <w:rsid w:val="00592EB0"/>
    <w:rsid w:val="0059452C"/>
    <w:rsid w:val="00594C81"/>
    <w:rsid w:val="00595679"/>
    <w:rsid w:val="0059578A"/>
    <w:rsid w:val="005977C7"/>
    <w:rsid w:val="005A20A1"/>
    <w:rsid w:val="005A20F4"/>
    <w:rsid w:val="005A3310"/>
    <w:rsid w:val="005A43F7"/>
    <w:rsid w:val="005A57F5"/>
    <w:rsid w:val="005A6B2C"/>
    <w:rsid w:val="005A708D"/>
    <w:rsid w:val="005A750E"/>
    <w:rsid w:val="005A7C63"/>
    <w:rsid w:val="005B118D"/>
    <w:rsid w:val="005B15DC"/>
    <w:rsid w:val="005B225D"/>
    <w:rsid w:val="005B309C"/>
    <w:rsid w:val="005B3BE0"/>
    <w:rsid w:val="005B400D"/>
    <w:rsid w:val="005B48BD"/>
    <w:rsid w:val="005B4F95"/>
    <w:rsid w:val="005B6342"/>
    <w:rsid w:val="005B7802"/>
    <w:rsid w:val="005B7CB8"/>
    <w:rsid w:val="005C2F6F"/>
    <w:rsid w:val="005C580E"/>
    <w:rsid w:val="005C5BF0"/>
    <w:rsid w:val="005C7212"/>
    <w:rsid w:val="005C7D1D"/>
    <w:rsid w:val="005C7F75"/>
    <w:rsid w:val="005D2619"/>
    <w:rsid w:val="005D50F2"/>
    <w:rsid w:val="005D676C"/>
    <w:rsid w:val="005D6838"/>
    <w:rsid w:val="005D7E03"/>
    <w:rsid w:val="005E0209"/>
    <w:rsid w:val="005E0498"/>
    <w:rsid w:val="005E15DE"/>
    <w:rsid w:val="005E2070"/>
    <w:rsid w:val="005E2986"/>
    <w:rsid w:val="005E35D6"/>
    <w:rsid w:val="005E6201"/>
    <w:rsid w:val="005E718D"/>
    <w:rsid w:val="005E72ED"/>
    <w:rsid w:val="005E7458"/>
    <w:rsid w:val="005F037E"/>
    <w:rsid w:val="005F19F6"/>
    <w:rsid w:val="005F2711"/>
    <w:rsid w:val="005F2F1E"/>
    <w:rsid w:val="005F3248"/>
    <w:rsid w:val="005F377C"/>
    <w:rsid w:val="005F538D"/>
    <w:rsid w:val="005F5ED6"/>
    <w:rsid w:val="005F64B2"/>
    <w:rsid w:val="005F6535"/>
    <w:rsid w:val="005F6A9E"/>
    <w:rsid w:val="005F6E58"/>
    <w:rsid w:val="005F713F"/>
    <w:rsid w:val="005F7577"/>
    <w:rsid w:val="005F7C04"/>
    <w:rsid w:val="005F7EE2"/>
    <w:rsid w:val="005F7EF5"/>
    <w:rsid w:val="006018AF"/>
    <w:rsid w:val="00602EBA"/>
    <w:rsid w:val="006034A9"/>
    <w:rsid w:val="00603EB4"/>
    <w:rsid w:val="0060400B"/>
    <w:rsid w:val="00604F6B"/>
    <w:rsid w:val="00605DA0"/>
    <w:rsid w:val="00606071"/>
    <w:rsid w:val="006062D0"/>
    <w:rsid w:val="00607B29"/>
    <w:rsid w:val="00611D0A"/>
    <w:rsid w:val="0061282E"/>
    <w:rsid w:val="0061353C"/>
    <w:rsid w:val="00614519"/>
    <w:rsid w:val="006162E2"/>
    <w:rsid w:val="00617872"/>
    <w:rsid w:val="00621484"/>
    <w:rsid w:val="00621606"/>
    <w:rsid w:val="0062177C"/>
    <w:rsid w:val="00622E8C"/>
    <w:rsid w:val="006247AB"/>
    <w:rsid w:val="00624B89"/>
    <w:rsid w:val="006250AB"/>
    <w:rsid w:val="006311A3"/>
    <w:rsid w:val="00632D6D"/>
    <w:rsid w:val="00633A00"/>
    <w:rsid w:val="006353CD"/>
    <w:rsid w:val="006358D6"/>
    <w:rsid w:val="00635C3E"/>
    <w:rsid w:val="0063671F"/>
    <w:rsid w:val="00636C85"/>
    <w:rsid w:val="006416C8"/>
    <w:rsid w:val="006425D5"/>
    <w:rsid w:val="00643501"/>
    <w:rsid w:val="006455F2"/>
    <w:rsid w:val="00646B4F"/>
    <w:rsid w:val="00647480"/>
    <w:rsid w:val="00647663"/>
    <w:rsid w:val="0065026C"/>
    <w:rsid w:val="00650A0C"/>
    <w:rsid w:val="00651A04"/>
    <w:rsid w:val="00653AE0"/>
    <w:rsid w:val="00653E85"/>
    <w:rsid w:val="00653F5B"/>
    <w:rsid w:val="0065410D"/>
    <w:rsid w:val="006550BB"/>
    <w:rsid w:val="0065576C"/>
    <w:rsid w:val="006565DF"/>
    <w:rsid w:val="006570AE"/>
    <w:rsid w:val="00657BF9"/>
    <w:rsid w:val="00657CBF"/>
    <w:rsid w:val="00660D74"/>
    <w:rsid w:val="00662724"/>
    <w:rsid w:val="00663C22"/>
    <w:rsid w:val="006650EF"/>
    <w:rsid w:val="00666CD3"/>
    <w:rsid w:val="0067066C"/>
    <w:rsid w:val="006726E0"/>
    <w:rsid w:val="0067295A"/>
    <w:rsid w:val="0067392D"/>
    <w:rsid w:val="00673B73"/>
    <w:rsid w:val="00673E53"/>
    <w:rsid w:val="006744CC"/>
    <w:rsid w:val="00675BAD"/>
    <w:rsid w:val="00676382"/>
    <w:rsid w:val="00676410"/>
    <w:rsid w:val="0067698C"/>
    <w:rsid w:val="00677793"/>
    <w:rsid w:val="00680568"/>
    <w:rsid w:val="00680D2A"/>
    <w:rsid w:val="00681404"/>
    <w:rsid w:val="006823C6"/>
    <w:rsid w:val="0068263F"/>
    <w:rsid w:val="00682E0B"/>
    <w:rsid w:val="00683E47"/>
    <w:rsid w:val="006844FB"/>
    <w:rsid w:val="00685887"/>
    <w:rsid w:val="00685F29"/>
    <w:rsid w:val="00687B3C"/>
    <w:rsid w:val="006909CE"/>
    <w:rsid w:val="00690CB2"/>
    <w:rsid w:val="00692CAF"/>
    <w:rsid w:val="00693C83"/>
    <w:rsid w:val="0069416D"/>
    <w:rsid w:val="00694717"/>
    <w:rsid w:val="006951DF"/>
    <w:rsid w:val="00696013"/>
    <w:rsid w:val="00696077"/>
    <w:rsid w:val="0069622A"/>
    <w:rsid w:val="006A43F5"/>
    <w:rsid w:val="006A4D3A"/>
    <w:rsid w:val="006A4D87"/>
    <w:rsid w:val="006A5DA4"/>
    <w:rsid w:val="006A5DA8"/>
    <w:rsid w:val="006A7392"/>
    <w:rsid w:val="006A79EC"/>
    <w:rsid w:val="006B035F"/>
    <w:rsid w:val="006B09DA"/>
    <w:rsid w:val="006B138E"/>
    <w:rsid w:val="006B1FF0"/>
    <w:rsid w:val="006B2FC0"/>
    <w:rsid w:val="006B3247"/>
    <w:rsid w:val="006B458F"/>
    <w:rsid w:val="006B45BD"/>
    <w:rsid w:val="006B4971"/>
    <w:rsid w:val="006B4FD2"/>
    <w:rsid w:val="006B6389"/>
    <w:rsid w:val="006B6538"/>
    <w:rsid w:val="006B6548"/>
    <w:rsid w:val="006B7860"/>
    <w:rsid w:val="006B7E5A"/>
    <w:rsid w:val="006B7F68"/>
    <w:rsid w:val="006C074E"/>
    <w:rsid w:val="006C0D95"/>
    <w:rsid w:val="006C2DB4"/>
    <w:rsid w:val="006C41C9"/>
    <w:rsid w:val="006C473C"/>
    <w:rsid w:val="006C5776"/>
    <w:rsid w:val="006C636E"/>
    <w:rsid w:val="006C71E1"/>
    <w:rsid w:val="006C7C3D"/>
    <w:rsid w:val="006D008B"/>
    <w:rsid w:val="006D09E3"/>
    <w:rsid w:val="006D0E87"/>
    <w:rsid w:val="006D21B7"/>
    <w:rsid w:val="006D4C0A"/>
    <w:rsid w:val="006D4EB5"/>
    <w:rsid w:val="006D7BEF"/>
    <w:rsid w:val="006E0E8D"/>
    <w:rsid w:val="006E10CC"/>
    <w:rsid w:val="006E2213"/>
    <w:rsid w:val="006E29B0"/>
    <w:rsid w:val="006E2D8E"/>
    <w:rsid w:val="006E444F"/>
    <w:rsid w:val="006E448C"/>
    <w:rsid w:val="006E4BE9"/>
    <w:rsid w:val="006E545D"/>
    <w:rsid w:val="006E55C3"/>
    <w:rsid w:val="006E6C41"/>
    <w:rsid w:val="006E6D1C"/>
    <w:rsid w:val="006E74B0"/>
    <w:rsid w:val="006F0108"/>
    <w:rsid w:val="006F1B30"/>
    <w:rsid w:val="006F1D05"/>
    <w:rsid w:val="006F1F0B"/>
    <w:rsid w:val="006F248B"/>
    <w:rsid w:val="006F30E4"/>
    <w:rsid w:val="006F6F0A"/>
    <w:rsid w:val="006F6F77"/>
    <w:rsid w:val="006F7995"/>
    <w:rsid w:val="00701B28"/>
    <w:rsid w:val="00701BE0"/>
    <w:rsid w:val="007021CA"/>
    <w:rsid w:val="00702B8C"/>
    <w:rsid w:val="007042DE"/>
    <w:rsid w:val="00704E94"/>
    <w:rsid w:val="00710405"/>
    <w:rsid w:val="0071093A"/>
    <w:rsid w:val="00711341"/>
    <w:rsid w:val="00711A26"/>
    <w:rsid w:val="00712A05"/>
    <w:rsid w:val="00712B48"/>
    <w:rsid w:val="007144A0"/>
    <w:rsid w:val="007171E0"/>
    <w:rsid w:val="0071759A"/>
    <w:rsid w:val="00717D09"/>
    <w:rsid w:val="0072082A"/>
    <w:rsid w:val="007229C5"/>
    <w:rsid w:val="00722E42"/>
    <w:rsid w:val="00723D23"/>
    <w:rsid w:val="00726DC0"/>
    <w:rsid w:val="00727472"/>
    <w:rsid w:val="00730DF1"/>
    <w:rsid w:val="00733602"/>
    <w:rsid w:val="0073448A"/>
    <w:rsid w:val="0073476B"/>
    <w:rsid w:val="00734A1F"/>
    <w:rsid w:val="007351EF"/>
    <w:rsid w:val="00736D76"/>
    <w:rsid w:val="00740736"/>
    <w:rsid w:val="00742161"/>
    <w:rsid w:val="00746787"/>
    <w:rsid w:val="00751D29"/>
    <w:rsid w:val="00751DAD"/>
    <w:rsid w:val="00751DD1"/>
    <w:rsid w:val="0075294F"/>
    <w:rsid w:val="007576AB"/>
    <w:rsid w:val="00757B5C"/>
    <w:rsid w:val="00760A5A"/>
    <w:rsid w:val="007616EC"/>
    <w:rsid w:val="00763381"/>
    <w:rsid w:val="0076366A"/>
    <w:rsid w:val="00763D40"/>
    <w:rsid w:val="0076455B"/>
    <w:rsid w:val="007645CD"/>
    <w:rsid w:val="0076472B"/>
    <w:rsid w:val="0076564E"/>
    <w:rsid w:val="007658A6"/>
    <w:rsid w:val="007660D0"/>
    <w:rsid w:val="007704F4"/>
    <w:rsid w:val="0077084A"/>
    <w:rsid w:val="00771729"/>
    <w:rsid w:val="00772D99"/>
    <w:rsid w:val="0077490C"/>
    <w:rsid w:val="007750E1"/>
    <w:rsid w:val="00775504"/>
    <w:rsid w:val="00775A73"/>
    <w:rsid w:val="00776BE6"/>
    <w:rsid w:val="00776DB6"/>
    <w:rsid w:val="0077766F"/>
    <w:rsid w:val="00777BCD"/>
    <w:rsid w:val="0078263C"/>
    <w:rsid w:val="0078307D"/>
    <w:rsid w:val="00786487"/>
    <w:rsid w:val="007876CA"/>
    <w:rsid w:val="007879FA"/>
    <w:rsid w:val="00792A10"/>
    <w:rsid w:val="00792FF7"/>
    <w:rsid w:val="007936CE"/>
    <w:rsid w:val="007956E2"/>
    <w:rsid w:val="00795A03"/>
    <w:rsid w:val="00795EBE"/>
    <w:rsid w:val="007966D3"/>
    <w:rsid w:val="0079701F"/>
    <w:rsid w:val="00797A47"/>
    <w:rsid w:val="007A0274"/>
    <w:rsid w:val="007A0C4A"/>
    <w:rsid w:val="007A0F3E"/>
    <w:rsid w:val="007A1155"/>
    <w:rsid w:val="007A2DE9"/>
    <w:rsid w:val="007A3221"/>
    <w:rsid w:val="007A3472"/>
    <w:rsid w:val="007A4302"/>
    <w:rsid w:val="007A617A"/>
    <w:rsid w:val="007A69F2"/>
    <w:rsid w:val="007A6E26"/>
    <w:rsid w:val="007A79F7"/>
    <w:rsid w:val="007A7F25"/>
    <w:rsid w:val="007B0152"/>
    <w:rsid w:val="007B0165"/>
    <w:rsid w:val="007B06B6"/>
    <w:rsid w:val="007B2342"/>
    <w:rsid w:val="007B2774"/>
    <w:rsid w:val="007B277A"/>
    <w:rsid w:val="007B48D3"/>
    <w:rsid w:val="007B535D"/>
    <w:rsid w:val="007B682E"/>
    <w:rsid w:val="007B6A62"/>
    <w:rsid w:val="007B7437"/>
    <w:rsid w:val="007B7892"/>
    <w:rsid w:val="007B7F0D"/>
    <w:rsid w:val="007C15FC"/>
    <w:rsid w:val="007C1C5F"/>
    <w:rsid w:val="007C367C"/>
    <w:rsid w:val="007C434B"/>
    <w:rsid w:val="007C559B"/>
    <w:rsid w:val="007C58B8"/>
    <w:rsid w:val="007C5D51"/>
    <w:rsid w:val="007C6465"/>
    <w:rsid w:val="007C783B"/>
    <w:rsid w:val="007D220D"/>
    <w:rsid w:val="007D4905"/>
    <w:rsid w:val="007D4C46"/>
    <w:rsid w:val="007D5351"/>
    <w:rsid w:val="007D5859"/>
    <w:rsid w:val="007D5F80"/>
    <w:rsid w:val="007D6283"/>
    <w:rsid w:val="007D7169"/>
    <w:rsid w:val="007D7F16"/>
    <w:rsid w:val="007E21F0"/>
    <w:rsid w:val="007E3588"/>
    <w:rsid w:val="007E43DC"/>
    <w:rsid w:val="007E592E"/>
    <w:rsid w:val="007E6352"/>
    <w:rsid w:val="007E66AF"/>
    <w:rsid w:val="007E67F7"/>
    <w:rsid w:val="007F0711"/>
    <w:rsid w:val="007F0E3E"/>
    <w:rsid w:val="007F3AEC"/>
    <w:rsid w:val="007F3F1F"/>
    <w:rsid w:val="007F4430"/>
    <w:rsid w:val="007F4929"/>
    <w:rsid w:val="007F4B43"/>
    <w:rsid w:val="007F5536"/>
    <w:rsid w:val="007F5C77"/>
    <w:rsid w:val="007F75C1"/>
    <w:rsid w:val="0080027E"/>
    <w:rsid w:val="008021F1"/>
    <w:rsid w:val="008057C8"/>
    <w:rsid w:val="00805D5F"/>
    <w:rsid w:val="008075EA"/>
    <w:rsid w:val="0081004A"/>
    <w:rsid w:val="0081068A"/>
    <w:rsid w:val="0081126E"/>
    <w:rsid w:val="008115C4"/>
    <w:rsid w:val="00813586"/>
    <w:rsid w:val="008139A4"/>
    <w:rsid w:val="00816221"/>
    <w:rsid w:val="00816754"/>
    <w:rsid w:val="008167B0"/>
    <w:rsid w:val="00820510"/>
    <w:rsid w:val="00822D16"/>
    <w:rsid w:val="00824B98"/>
    <w:rsid w:val="008252A4"/>
    <w:rsid w:val="00825A7E"/>
    <w:rsid w:val="008269F1"/>
    <w:rsid w:val="0082707E"/>
    <w:rsid w:val="008327B7"/>
    <w:rsid w:val="0083303E"/>
    <w:rsid w:val="0083397F"/>
    <w:rsid w:val="00835459"/>
    <w:rsid w:val="0083603B"/>
    <w:rsid w:val="00836281"/>
    <w:rsid w:val="008367E8"/>
    <w:rsid w:val="00840195"/>
    <w:rsid w:val="008418AF"/>
    <w:rsid w:val="00844050"/>
    <w:rsid w:val="0084433A"/>
    <w:rsid w:val="00846B37"/>
    <w:rsid w:val="00846BC3"/>
    <w:rsid w:val="008501A5"/>
    <w:rsid w:val="008517C0"/>
    <w:rsid w:val="00852624"/>
    <w:rsid w:val="0085323F"/>
    <w:rsid w:val="0085356E"/>
    <w:rsid w:val="00853EAC"/>
    <w:rsid w:val="0085489E"/>
    <w:rsid w:val="00856239"/>
    <w:rsid w:val="00856269"/>
    <w:rsid w:val="00857EE5"/>
    <w:rsid w:val="00860F73"/>
    <w:rsid w:val="0086327D"/>
    <w:rsid w:val="00863567"/>
    <w:rsid w:val="00863B8B"/>
    <w:rsid w:val="00864A2D"/>
    <w:rsid w:val="00866896"/>
    <w:rsid w:val="008668CE"/>
    <w:rsid w:val="00866AB8"/>
    <w:rsid w:val="00870C69"/>
    <w:rsid w:val="00871314"/>
    <w:rsid w:val="00872238"/>
    <w:rsid w:val="00874568"/>
    <w:rsid w:val="00874913"/>
    <w:rsid w:val="008749A0"/>
    <w:rsid w:val="00875986"/>
    <w:rsid w:val="00876E09"/>
    <w:rsid w:val="008818FE"/>
    <w:rsid w:val="00882A44"/>
    <w:rsid w:val="00882CFE"/>
    <w:rsid w:val="008845E0"/>
    <w:rsid w:val="00885CA3"/>
    <w:rsid w:val="0088719B"/>
    <w:rsid w:val="00887EED"/>
    <w:rsid w:val="0089117D"/>
    <w:rsid w:val="0089186B"/>
    <w:rsid w:val="00891C4E"/>
    <w:rsid w:val="008925D6"/>
    <w:rsid w:val="00894157"/>
    <w:rsid w:val="00896597"/>
    <w:rsid w:val="00896A34"/>
    <w:rsid w:val="00896D06"/>
    <w:rsid w:val="00897C19"/>
    <w:rsid w:val="008A0067"/>
    <w:rsid w:val="008A07FD"/>
    <w:rsid w:val="008A190E"/>
    <w:rsid w:val="008A19C8"/>
    <w:rsid w:val="008A1F0C"/>
    <w:rsid w:val="008A28EC"/>
    <w:rsid w:val="008A3039"/>
    <w:rsid w:val="008A3109"/>
    <w:rsid w:val="008A3178"/>
    <w:rsid w:val="008A3966"/>
    <w:rsid w:val="008A3ECD"/>
    <w:rsid w:val="008A430E"/>
    <w:rsid w:val="008A4452"/>
    <w:rsid w:val="008A4CA9"/>
    <w:rsid w:val="008A50C7"/>
    <w:rsid w:val="008A5FE3"/>
    <w:rsid w:val="008A64CC"/>
    <w:rsid w:val="008A6C34"/>
    <w:rsid w:val="008B1125"/>
    <w:rsid w:val="008B11AE"/>
    <w:rsid w:val="008B1379"/>
    <w:rsid w:val="008B16B2"/>
    <w:rsid w:val="008B1EEE"/>
    <w:rsid w:val="008B1F28"/>
    <w:rsid w:val="008B294B"/>
    <w:rsid w:val="008B49DF"/>
    <w:rsid w:val="008B4BCC"/>
    <w:rsid w:val="008B5657"/>
    <w:rsid w:val="008B71B8"/>
    <w:rsid w:val="008B7A8E"/>
    <w:rsid w:val="008C00DA"/>
    <w:rsid w:val="008C0188"/>
    <w:rsid w:val="008C01E3"/>
    <w:rsid w:val="008C030B"/>
    <w:rsid w:val="008C1234"/>
    <w:rsid w:val="008C205A"/>
    <w:rsid w:val="008C2CB6"/>
    <w:rsid w:val="008C3441"/>
    <w:rsid w:val="008C4AA2"/>
    <w:rsid w:val="008C4EEE"/>
    <w:rsid w:val="008C541F"/>
    <w:rsid w:val="008D199D"/>
    <w:rsid w:val="008D35EB"/>
    <w:rsid w:val="008D4129"/>
    <w:rsid w:val="008D4EB4"/>
    <w:rsid w:val="008D6D79"/>
    <w:rsid w:val="008E2257"/>
    <w:rsid w:val="008E455F"/>
    <w:rsid w:val="008E4F84"/>
    <w:rsid w:val="008E7260"/>
    <w:rsid w:val="008E780F"/>
    <w:rsid w:val="008E7E41"/>
    <w:rsid w:val="008E7EF5"/>
    <w:rsid w:val="008F3F84"/>
    <w:rsid w:val="008F4667"/>
    <w:rsid w:val="008F5ADE"/>
    <w:rsid w:val="008F7707"/>
    <w:rsid w:val="0090106B"/>
    <w:rsid w:val="009022C6"/>
    <w:rsid w:val="00903C83"/>
    <w:rsid w:val="009051CD"/>
    <w:rsid w:val="009060CD"/>
    <w:rsid w:val="0090624B"/>
    <w:rsid w:val="00906650"/>
    <w:rsid w:val="00906984"/>
    <w:rsid w:val="009113D4"/>
    <w:rsid w:val="00911B1E"/>
    <w:rsid w:val="00911EBF"/>
    <w:rsid w:val="009122FD"/>
    <w:rsid w:val="0091263B"/>
    <w:rsid w:val="00912F78"/>
    <w:rsid w:val="009130B7"/>
    <w:rsid w:val="0091324F"/>
    <w:rsid w:val="0091331D"/>
    <w:rsid w:val="00914233"/>
    <w:rsid w:val="009155C9"/>
    <w:rsid w:val="009169AF"/>
    <w:rsid w:val="00916EB5"/>
    <w:rsid w:val="00921D5C"/>
    <w:rsid w:val="00922616"/>
    <w:rsid w:val="00922E9B"/>
    <w:rsid w:val="009231D2"/>
    <w:rsid w:val="00923CEB"/>
    <w:rsid w:val="009242AA"/>
    <w:rsid w:val="00924592"/>
    <w:rsid w:val="00925019"/>
    <w:rsid w:val="00925B03"/>
    <w:rsid w:val="009305BA"/>
    <w:rsid w:val="00930F65"/>
    <w:rsid w:val="00932756"/>
    <w:rsid w:val="00933413"/>
    <w:rsid w:val="00933979"/>
    <w:rsid w:val="00933DAD"/>
    <w:rsid w:val="00934C4E"/>
    <w:rsid w:val="009352B8"/>
    <w:rsid w:val="00936329"/>
    <w:rsid w:val="00937B68"/>
    <w:rsid w:val="009404F4"/>
    <w:rsid w:val="00942F33"/>
    <w:rsid w:val="00943077"/>
    <w:rsid w:val="00943EB5"/>
    <w:rsid w:val="00943FC4"/>
    <w:rsid w:val="00944898"/>
    <w:rsid w:val="0094577A"/>
    <w:rsid w:val="00947482"/>
    <w:rsid w:val="00950429"/>
    <w:rsid w:val="00950D47"/>
    <w:rsid w:val="00951E91"/>
    <w:rsid w:val="00952E58"/>
    <w:rsid w:val="00952EB0"/>
    <w:rsid w:val="009531A1"/>
    <w:rsid w:val="00953718"/>
    <w:rsid w:val="009543E8"/>
    <w:rsid w:val="0095447C"/>
    <w:rsid w:val="00954D41"/>
    <w:rsid w:val="009564A1"/>
    <w:rsid w:val="00957198"/>
    <w:rsid w:val="00957901"/>
    <w:rsid w:val="00957FBA"/>
    <w:rsid w:val="00960CBC"/>
    <w:rsid w:val="009613B4"/>
    <w:rsid w:val="0096214D"/>
    <w:rsid w:val="00963BB2"/>
    <w:rsid w:val="00964DF7"/>
    <w:rsid w:val="00967079"/>
    <w:rsid w:val="00967225"/>
    <w:rsid w:val="009678F4"/>
    <w:rsid w:val="0097079B"/>
    <w:rsid w:val="009710F5"/>
    <w:rsid w:val="00972794"/>
    <w:rsid w:val="00972861"/>
    <w:rsid w:val="00972958"/>
    <w:rsid w:val="00973F74"/>
    <w:rsid w:val="00974113"/>
    <w:rsid w:val="00977CED"/>
    <w:rsid w:val="00980238"/>
    <w:rsid w:val="009808CC"/>
    <w:rsid w:val="009832D1"/>
    <w:rsid w:val="00983B12"/>
    <w:rsid w:val="00985217"/>
    <w:rsid w:val="00985B3D"/>
    <w:rsid w:val="00987135"/>
    <w:rsid w:val="00987ED4"/>
    <w:rsid w:val="00990041"/>
    <w:rsid w:val="009913E7"/>
    <w:rsid w:val="00992F69"/>
    <w:rsid w:val="00994935"/>
    <w:rsid w:val="00994BB2"/>
    <w:rsid w:val="00995570"/>
    <w:rsid w:val="00996B0F"/>
    <w:rsid w:val="009A210D"/>
    <w:rsid w:val="009A22DC"/>
    <w:rsid w:val="009A2C68"/>
    <w:rsid w:val="009A3D99"/>
    <w:rsid w:val="009A44E5"/>
    <w:rsid w:val="009A4D20"/>
    <w:rsid w:val="009A5DBC"/>
    <w:rsid w:val="009A70B5"/>
    <w:rsid w:val="009A749C"/>
    <w:rsid w:val="009A7A6C"/>
    <w:rsid w:val="009B0897"/>
    <w:rsid w:val="009B2AFC"/>
    <w:rsid w:val="009B3432"/>
    <w:rsid w:val="009B3DAA"/>
    <w:rsid w:val="009B40ED"/>
    <w:rsid w:val="009B442C"/>
    <w:rsid w:val="009B60FB"/>
    <w:rsid w:val="009B7EA3"/>
    <w:rsid w:val="009C06C9"/>
    <w:rsid w:val="009C0739"/>
    <w:rsid w:val="009C091A"/>
    <w:rsid w:val="009C0DAA"/>
    <w:rsid w:val="009C196B"/>
    <w:rsid w:val="009C299D"/>
    <w:rsid w:val="009C36B8"/>
    <w:rsid w:val="009C5575"/>
    <w:rsid w:val="009C669E"/>
    <w:rsid w:val="009C6944"/>
    <w:rsid w:val="009D1CA0"/>
    <w:rsid w:val="009D24CD"/>
    <w:rsid w:val="009D2FB8"/>
    <w:rsid w:val="009D3165"/>
    <w:rsid w:val="009D3942"/>
    <w:rsid w:val="009D56A5"/>
    <w:rsid w:val="009D5E0A"/>
    <w:rsid w:val="009D7358"/>
    <w:rsid w:val="009E00A0"/>
    <w:rsid w:val="009E0136"/>
    <w:rsid w:val="009E05D6"/>
    <w:rsid w:val="009E0AB9"/>
    <w:rsid w:val="009E1570"/>
    <w:rsid w:val="009E1C9D"/>
    <w:rsid w:val="009E2E7D"/>
    <w:rsid w:val="009E3263"/>
    <w:rsid w:val="009E35D7"/>
    <w:rsid w:val="009E44CA"/>
    <w:rsid w:val="009E4FAA"/>
    <w:rsid w:val="009E5E08"/>
    <w:rsid w:val="009E62B0"/>
    <w:rsid w:val="009E655F"/>
    <w:rsid w:val="009E65AC"/>
    <w:rsid w:val="009F0743"/>
    <w:rsid w:val="009F082E"/>
    <w:rsid w:val="009F0EBD"/>
    <w:rsid w:val="009F242F"/>
    <w:rsid w:val="009F37F1"/>
    <w:rsid w:val="009F496D"/>
    <w:rsid w:val="009F5A3E"/>
    <w:rsid w:val="009F6549"/>
    <w:rsid w:val="009F6E61"/>
    <w:rsid w:val="009F70DD"/>
    <w:rsid w:val="00A0074C"/>
    <w:rsid w:val="00A03746"/>
    <w:rsid w:val="00A0508B"/>
    <w:rsid w:val="00A058C8"/>
    <w:rsid w:val="00A06014"/>
    <w:rsid w:val="00A06177"/>
    <w:rsid w:val="00A0777D"/>
    <w:rsid w:val="00A103A5"/>
    <w:rsid w:val="00A11B18"/>
    <w:rsid w:val="00A123A9"/>
    <w:rsid w:val="00A13A73"/>
    <w:rsid w:val="00A14564"/>
    <w:rsid w:val="00A14DDA"/>
    <w:rsid w:val="00A1531F"/>
    <w:rsid w:val="00A173B9"/>
    <w:rsid w:val="00A20371"/>
    <w:rsid w:val="00A206CC"/>
    <w:rsid w:val="00A21609"/>
    <w:rsid w:val="00A2281A"/>
    <w:rsid w:val="00A239D3"/>
    <w:rsid w:val="00A23EC8"/>
    <w:rsid w:val="00A26846"/>
    <w:rsid w:val="00A26B93"/>
    <w:rsid w:val="00A27032"/>
    <w:rsid w:val="00A27DC0"/>
    <w:rsid w:val="00A27E38"/>
    <w:rsid w:val="00A30084"/>
    <w:rsid w:val="00A31556"/>
    <w:rsid w:val="00A31A42"/>
    <w:rsid w:val="00A3359B"/>
    <w:rsid w:val="00A35A0A"/>
    <w:rsid w:val="00A35CC0"/>
    <w:rsid w:val="00A3621F"/>
    <w:rsid w:val="00A366A2"/>
    <w:rsid w:val="00A379E2"/>
    <w:rsid w:val="00A37D66"/>
    <w:rsid w:val="00A42D29"/>
    <w:rsid w:val="00A4417F"/>
    <w:rsid w:val="00A44267"/>
    <w:rsid w:val="00A4469A"/>
    <w:rsid w:val="00A46BED"/>
    <w:rsid w:val="00A47F6F"/>
    <w:rsid w:val="00A50111"/>
    <w:rsid w:val="00A5144F"/>
    <w:rsid w:val="00A51F7C"/>
    <w:rsid w:val="00A52017"/>
    <w:rsid w:val="00A53407"/>
    <w:rsid w:val="00A534E9"/>
    <w:rsid w:val="00A5370C"/>
    <w:rsid w:val="00A53F27"/>
    <w:rsid w:val="00A540B9"/>
    <w:rsid w:val="00A54D59"/>
    <w:rsid w:val="00A55961"/>
    <w:rsid w:val="00A60613"/>
    <w:rsid w:val="00A60895"/>
    <w:rsid w:val="00A60FD0"/>
    <w:rsid w:val="00A613D3"/>
    <w:rsid w:val="00A61643"/>
    <w:rsid w:val="00A640FA"/>
    <w:rsid w:val="00A64188"/>
    <w:rsid w:val="00A64294"/>
    <w:rsid w:val="00A64512"/>
    <w:rsid w:val="00A64B83"/>
    <w:rsid w:val="00A64C54"/>
    <w:rsid w:val="00A6701B"/>
    <w:rsid w:val="00A6721C"/>
    <w:rsid w:val="00A71A42"/>
    <w:rsid w:val="00A72210"/>
    <w:rsid w:val="00A72AD5"/>
    <w:rsid w:val="00A72BE9"/>
    <w:rsid w:val="00A73338"/>
    <w:rsid w:val="00A73446"/>
    <w:rsid w:val="00A74AB7"/>
    <w:rsid w:val="00A75370"/>
    <w:rsid w:val="00A7692E"/>
    <w:rsid w:val="00A7695D"/>
    <w:rsid w:val="00A8023C"/>
    <w:rsid w:val="00A8046D"/>
    <w:rsid w:val="00A80F29"/>
    <w:rsid w:val="00A819C9"/>
    <w:rsid w:val="00A826BF"/>
    <w:rsid w:val="00A83372"/>
    <w:rsid w:val="00A83B01"/>
    <w:rsid w:val="00A87076"/>
    <w:rsid w:val="00A87A22"/>
    <w:rsid w:val="00A87CF0"/>
    <w:rsid w:val="00A90A47"/>
    <w:rsid w:val="00A91591"/>
    <w:rsid w:val="00A915B5"/>
    <w:rsid w:val="00A93AAE"/>
    <w:rsid w:val="00A956CE"/>
    <w:rsid w:val="00A96978"/>
    <w:rsid w:val="00A97631"/>
    <w:rsid w:val="00A97F99"/>
    <w:rsid w:val="00AA0032"/>
    <w:rsid w:val="00AA07E6"/>
    <w:rsid w:val="00AA0B3E"/>
    <w:rsid w:val="00AA1F61"/>
    <w:rsid w:val="00AA4C58"/>
    <w:rsid w:val="00AA61CD"/>
    <w:rsid w:val="00AA6F19"/>
    <w:rsid w:val="00AB0745"/>
    <w:rsid w:val="00AB0C4E"/>
    <w:rsid w:val="00AB12EF"/>
    <w:rsid w:val="00AB355F"/>
    <w:rsid w:val="00AB52B2"/>
    <w:rsid w:val="00AB5EB8"/>
    <w:rsid w:val="00AB6363"/>
    <w:rsid w:val="00AB63B2"/>
    <w:rsid w:val="00AB6C74"/>
    <w:rsid w:val="00AB6FB6"/>
    <w:rsid w:val="00AB7BEB"/>
    <w:rsid w:val="00AC0731"/>
    <w:rsid w:val="00AC2F0F"/>
    <w:rsid w:val="00AC47EA"/>
    <w:rsid w:val="00AC47ED"/>
    <w:rsid w:val="00AC5268"/>
    <w:rsid w:val="00AC7776"/>
    <w:rsid w:val="00AC7BC5"/>
    <w:rsid w:val="00AC7D43"/>
    <w:rsid w:val="00AC7F0B"/>
    <w:rsid w:val="00AD1AAD"/>
    <w:rsid w:val="00AD2D9C"/>
    <w:rsid w:val="00AD34DF"/>
    <w:rsid w:val="00AD493D"/>
    <w:rsid w:val="00AD5A28"/>
    <w:rsid w:val="00AD6147"/>
    <w:rsid w:val="00AD6F88"/>
    <w:rsid w:val="00AD7188"/>
    <w:rsid w:val="00AD7F2E"/>
    <w:rsid w:val="00AE0881"/>
    <w:rsid w:val="00AE0A56"/>
    <w:rsid w:val="00AE0AD8"/>
    <w:rsid w:val="00AE1D48"/>
    <w:rsid w:val="00AE392D"/>
    <w:rsid w:val="00AE68B3"/>
    <w:rsid w:val="00AE79CE"/>
    <w:rsid w:val="00AE7EF6"/>
    <w:rsid w:val="00AF0D4D"/>
    <w:rsid w:val="00AF1259"/>
    <w:rsid w:val="00AF2AB3"/>
    <w:rsid w:val="00AF5619"/>
    <w:rsid w:val="00AF5DD8"/>
    <w:rsid w:val="00AF6AF8"/>
    <w:rsid w:val="00AF740F"/>
    <w:rsid w:val="00B008CD"/>
    <w:rsid w:val="00B00E4A"/>
    <w:rsid w:val="00B01F0A"/>
    <w:rsid w:val="00B02D3C"/>
    <w:rsid w:val="00B038A2"/>
    <w:rsid w:val="00B03C83"/>
    <w:rsid w:val="00B03F08"/>
    <w:rsid w:val="00B04DA2"/>
    <w:rsid w:val="00B05CF6"/>
    <w:rsid w:val="00B06722"/>
    <w:rsid w:val="00B06837"/>
    <w:rsid w:val="00B07655"/>
    <w:rsid w:val="00B07CF2"/>
    <w:rsid w:val="00B1194D"/>
    <w:rsid w:val="00B11E42"/>
    <w:rsid w:val="00B12319"/>
    <w:rsid w:val="00B123F2"/>
    <w:rsid w:val="00B12EA5"/>
    <w:rsid w:val="00B1333F"/>
    <w:rsid w:val="00B14F23"/>
    <w:rsid w:val="00B154E4"/>
    <w:rsid w:val="00B1575D"/>
    <w:rsid w:val="00B17DA7"/>
    <w:rsid w:val="00B20674"/>
    <w:rsid w:val="00B21E23"/>
    <w:rsid w:val="00B22330"/>
    <w:rsid w:val="00B22D00"/>
    <w:rsid w:val="00B23C7D"/>
    <w:rsid w:val="00B23DC4"/>
    <w:rsid w:val="00B249D6"/>
    <w:rsid w:val="00B24ED0"/>
    <w:rsid w:val="00B25ABC"/>
    <w:rsid w:val="00B25B04"/>
    <w:rsid w:val="00B304A2"/>
    <w:rsid w:val="00B3122A"/>
    <w:rsid w:val="00B314CF"/>
    <w:rsid w:val="00B31D2D"/>
    <w:rsid w:val="00B33AC5"/>
    <w:rsid w:val="00B33BAC"/>
    <w:rsid w:val="00B33F3D"/>
    <w:rsid w:val="00B34183"/>
    <w:rsid w:val="00B34FC8"/>
    <w:rsid w:val="00B36E07"/>
    <w:rsid w:val="00B40106"/>
    <w:rsid w:val="00B40D8D"/>
    <w:rsid w:val="00B422AF"/>
    <w:rsid w:val="00B427DC"/>
    <w:rsid w:val="00B44542"/>
    <w:rsid w:val="00B44986"/>
    <w:rsid w:val="00B4573E"/>
    <w:rsid w:val="00B45B47"/>
    <w:rsid w:val="00B46F96"/>
    <w:rsid w:val="00B50697"/>
    <w:rsid w:val="00B512EC"/>
    <w:rsid w:val="00B51E1F"/>
    <w:rsid w:val="00B52690"/>
    <w:rsid w:val="00B529B2"/>
    <w:rsid w:val="00B52D21"/>
    <w:rsid w:val="00B54D31"/>
    <w:rsid w:val="00B56E5F"/>
    <w:rsid w:val="00B575FA"/>
    <w:rsid w:val="00B57FA1"/>
    <w:rsid w:val="00B600CA"/>
    <w:rsid w:val="00B6145A"/>
    <w:rsid w:val="00B616D0"/>
    <w:rsid w:val="00B634C8"/>
    <w:rsid w:val="00B64400"/>
    <w:rsid w:val="00B64827"/>
    <w:rsid w:val="00B64B3B"/>
    <w:rsid w:val="00B675B9"/>
    <w:rsid w:val="00B713EA"/>
    <w:rsid w:val="00B726F7"/>
    <w:rsid w:val="00B733E4"/>
    <w:rsid w:val="00B73789"/>
    <w:rsid w:val="00B741B5"/>
    <w:rsid w:val="00B74F36"/>
    <w:rsid w:val="00B755D7"/>
    <w:rsid w:val="00B76CCB"/>
    <w:rsid w:val="00B7768A"/>
    <w:rsid w:val="00B777F0"/>
    <w:rsid w:val="00B810AF"/>
    <w:rsid w:val="00B8283E"/>
    <w:rsid w:val="00B83483"/>
    <w:rsid w:val="00B86028"/>
    <w:rsid w:val="00B8697B"/>
    <w:rsid w:val="00B86B0E"/>
    <w:rsid w:val="00B8715D"/>
    <w:rsid w:val="00B875B4"/>
    <w:rsid w:val="00B923D0"/>
    <w:rsid w:val="00B92CA2"/>
    <w:rsid w:val="00B93717"/>
    <w:rsid w:val="00B97981"/>
    <w:rsid w:val="00BA1DCB"/>
    <w:rsid w:val="00BA1EA7"/>
    <w:rsid w:val="00BA4B1B"/>
    <w:rsid w:val="00BA52B9"/>
    <w:rsid w:val="00BA6AD3"/>
    <w:rsid w:val="00BB017E"/>
    <w:rsid w:val="00BB03F1"/>
    <w:rsid w:val="00BB2D41"/>
    <w:rsid w:val="00BB6E5F"/>
    <w:rsid w:val="00BB75BE"/>
    <w:rsid w:val="00BC0CFB"/>
    <w:rsid w:val="00BC0EF6"/>
    <w:rsid w:val="00BC23B1"/>
    <w:rsid w:val="00BC395F"/>
    <w:rsid w:val="00BC46C1"/>
    <w:rsid w:val="00BC50AF"/>
    <w:rsid w:val="00BC7129"/>
    <w:rsid w:val="00BC7D7D"/>
    <w:rsid w:val="00BD0007"/>
    <w:rsid w:val="00BD11D2"/>
    <w:rsid w:val="00BD419E"/>
    <w:rsid w:val="00BD494B"/>
    <w:rsid w:val="00BD500F"/>
    <w:rsid w:val="00BD51D1"/>
    <w:rsid w:val="00BD6AA8"/>
    <w:rsid w:val="00BE0ADB"/>
    <w:rsid w:val="00BE174F"/>
    <w:rsid w:val="00BE1AEA"/>
    <w:rsid w:val="00BE3161"/>
    <w:rsid w:val="00BE3C32"/>
    <w:rsid w:val="00BE572E"/>
    <w:rsid w:val="00BF14EF"/>
    <w:rsid w:val="00BF2354"/>
    <w:rsid w:val="00BF2937"/>
    <w:rsid w:val="00BF2B50"/>
    <w:rsid w:val="00BF3512"/>
    <w:rsid w:val="00BF432C"/>
    <w:rsid w:val="00BF51DD"/>
    <w:rsid w:val="00BF5F65"/>
    <w:rsid w:val="00BF7374"/>
    <w:rsid w:val="00C0105C"/>
    <w:rsid w:val="00C014B5"/>
    <w:rsid w:val="00C05050"/>
    <w:rsid w:val="00C051FE"/>
    <w:rsid w:val="00C05D1B"/>
    <w:rsid w:val="00C05FF0"/>
    <w:rsid w:val="00C07BAC"/>
    <w:rsid w:val="00C11B5C"/>
    <w:rsid w:val="00C12B41"/>
    <w:rsid w:val="00C14537"/>
    <w:rsid w:val="00C1468F"/>
    <w:rsid w:val="00C1557D"/>
    <w:rsid w:val="00C15C3C"/>
    <w:rsid w:val="00C16DF1"/>
    <w:rsid w:val="00C1713D"/>
    <w:rsid w:val="00C212BE"/>
    <w:rsid w:val="00C21449"/>
    <w:rsid w:val="00C2259B"/>
    <w:rsid w:val="00C23430"/>
    <w:rsid w:val="00C2491A"/>
    <w:rsid w:val="00C25C68"/>
    <w:rsid w:val="00C26D1E"/>
    <w:rsid w:val="00C26F72"/>
    <w:rsid w:val="00C30726"/>
    <w:rsid w:val="00C30BC4"/>
    <w:rsid w:val="00C3146E"/>
    <w:rsid w:val="00C31885"/>
    <w:rsid w:val="00C3256E"/>
    <w:rsid w:val="00C32A4C"/>
    <w:rsid w:val="00C32A98"/>
    <w:rsid w:val="00C32D8E"/>
    <w:rsid w:val="00C3535E"/>
    <w:rsid w:val="00C3559F"/>
    <w:rsid w:val="00C35A42"/>
    <w:rsid w:val="00C36273"/>
    <w:rsid w:val="00C36464"/>
    <w:rsid w:val="00C37C56"/>
    <w:rsid w:val="00C43C17"/>
    <w:rsid w:val="00C43F4B"/>
    <w:rsid w:val="00C4568C"/>
    <w:rsid w:val="00C46CBF"/>
    <w:rsid w:val="00C501F6"/>
    <w:rsid w:val="00C50246"/>
    <w:rsid w:val="00C50F63"/>
    <w:rsid w:val="00C51775"/>
    <w:rsid w:val="00C51C97"/>
    <w:rsid w:val="00C5248C"/>
    <w:rsid w:val="00C572C1"/>
    <w:rsid w:val="00C60745"/>
    <w:rsid w:val="00C63536"/>
    <w:rsid w:val="00C639E8"/>
    <w:rsid w:val="00C63AB9"/>
    <w:rsid w:val="00C643A2"/>
    <w:rsid w:val="00C65599"/>
    <w:rsid w:val="00C6687D"/>
    <w:rsid w:val="00C66B12"/>
    <w:rsid w:val="00C67094"/>
    <w:rsid w:val="00C70A2A"/>
    <w:rsid w:val="00C70D65"/>
    <w:rsid w:val="00C715C3"/>
    <w:rsid w:val="00C72BAE"/>
    <w:rsid w:val="00C743D5"/>
    <w:rsid w:val="00C744FD"/>
    <w:rsid w:val="00C77871"/>
    <w:rsid w:val="00C77B0B"/>
    <w:rsid w:val="00C805E1"/>
    <w:rsid w:val="00C80676"/>
    <w:rsid w:val="00C80C29"/>
    <w:rsid w:val="00C80EA3"/>
    <w:rsid w:val="00C8143A"/>
    <w:rsid w:val="00C81613"/>
    <w:rsid w:val="00C87069"/>
    <w:rsid w:val="00C927A6"/>
    <w:rsid w:val="00C94F0B"/>
    <w:rsid w:val="00C95848"/>
    <w:rsid w:val="00C96BBF"/>
    <w:rsid w:val="00C96E79"/>
    <w:rsid w:val="00C97383"/>
    <w:rsid w:val="00CA0795"/>
    <w:rsid w:val="00CA113C"/>
    <w:rsid w:val="00CA4106"/>
    <w:rsid w:val="00CA44C1"/>
    <w:rsid w:val="00CA454E"/>
    <w:rsid w:val="00CA52E5"/>
    <w:rsid w:val="00CA66C1"/>
    <w:rsid w:val="00CA6F37"/>
    <w:rsid w:val="00CA6F3C"/>
    <w:rsid w:val="00CA73AA"/>
    <w:rsid w:val="00CB027E"/>
    <w:rsid w:val="00CB17C1"/>
    <w:rsid w:val="00CB339A"/>
    <w:rsid w:val="00CB54B6"/>
    <w:rsid w:val="00CB6E02"/>
    <w:rsid w:val="00CB71FD"/>
    <w:rsid w:val="00CC0D6B"/>
    <w:rsid w:val="00CC3EE0"/>
    <w:rsid w:val="00CC78D1"/>
    <w:rsid w:val="00CD31CD"/>
    <w:rsid w:val="00CD35AC"/>
    <w:rsid w:val="00CD3A1C"/>
    <w:rsid w:val="00CD3F35"/>
    <w:rsid w:val="00CD3F45"/>
    <w:rsid w:val="00CD4251"/>
    <w:rsid w:val="00CD4B4F"/>
    <w:rsid w:val="00CD51FC"/>
    <w:rsid w:val="00CD655D"/>
    <w:rsid w:val="00CD6846"/>
    <w:rsid w:val="00CD6B25"/>
    <w:rsid w:val="00CE06AB"/>
    <w:rsid w:val="00CE17CA"/>
    <w:rsid w:val="00CE1D53"/>
    <w:rsid w:val="00CE23CA"/>
    <w:rsid w:val="00CE3F06"/>
    <w:rsid w:val="00CE446A"/>
    <w:rsid w:val="00CE449A"/>
    <w:rsid w:val="00CE4DE5"/>
    <w:rsid w:val="00CE6459"/>
    <w:rsid w:val="00CE7B82"/>
    <w:rsid w:val="00CF0E23"/>
    <w:rsid w:val="00CF1B73"/>
    <w:rsid w:val="00CF1D8B"/>
    <w:rsid w:val="00CF24FE"/>
    <w:rsid w:val="00CF2FE3"/>
    <w:rsid w:val="00CF324C"/>
    <w:rsid w:val="00CF3A48"/>
    <w:rsid w:val="00CF443D"/>
    <w:rsid w:val="00CF50B8"/>
    <w:rsid w:val="00CF5DC7"/>
    <w:rsid w:val="00CF7C8F"/>
    <w:rsid w:val="00D00E7A"/>
    <w:rsid w:val="00D040D5"/>
    <w:rsid w:val="00D0607C"/>
    <w:rsid w:val="00D063F2"/>
    <w:rsid w:val="00D100DB"/>
    <w:rsid w:val="00D10FB2"/>
    <w:rsid w:val="00D11391"/>
    <w:rsid w:val="00D11A42"/>
    <w:rsid w:val="00D11D4B"/>
    <w:rsid w:val="00D11FCC"/>
    <w:rsid w:val="00D12100"/>
    <w:rsid w:val="00D12897"/>
    <w:rsid w:val="00D12CA0"/>
    <w:rsid w:val="00D12E90"/>
    <w:rsid w:val="00D13720"/>
    <w:rsid w:val="00D140A8"/>
    <w:rsid w:val="00D14B47"/>
    <w:rsid w:val="00D14F6F"/>
    <w:rsid w:val="00D20231"/>
    <w:rsid w:val="00D20943"/>
    <w:rsid w:val="00D23D5D"/>
    <w:rsid w:val="00D24065"/>
    <w:rsid w:val="00D24833"/>
    <w:rsid w:val="00D2540B"/>
    <w:rsid w:val="00D26123"/>
    <w:rsid w:val="00D272EE"/>
    <w:rsid w:val="00D27487"/>
    <w:rsid w:val="00D32EE7"/>
    <w:rsid w:val="00D332BB"/>
    <w:rsid w:val="00D33934"/>
    <w:rsid w:val="00D33EC1"/>
    <w:rsid w:val="00D34372"/>
    <w:rsid w:val="00D357FD"/>
    <w:rsid w:val="00D35922"/>
    <w:rsid w:val="00D374A4"/>
    <w:rsid w:val="00D37C36"/>
    <w:rsid w:val="00D4021F"/>
    <w:rsid w:val="00D4244D"/>
    <w:rsid w:val="00D42462"/>
    <w:rsid w:val="00D42F2F"/>
    <w:rsid w:val="00D44212"/>
    <w:rsid w:val="00D45E61"/>
    <w:rsid w:val="00D45FD2"/>
    <w:rsid w:val="00D46255"/>
    <w:rsid w:val="00D51508"/>
    <w:rsid w:val="00D5299E"/>
    <w:rsid w:val="00D53156"/>
    <w:rsid w:val="00D55810"/>
    <w:rsid w:val="00D55C71"/>
    <w:rsid w:val="00D55CF0"/>
    <w:rsid w:val="00D60038"/>
    <w:rsid w:val="00D6212A"/>
    <w:rsid w:val="00D63334"/>
    <w:rsid w:val="00D64936"/>
    <w:rsid w:val="00D64D13"/>
    <w:rsid w:val="00D65CE6"/>
    <w:rsid w:val="00D6654E"/>
    <w:rsid w:val="00D67E13"/>
    <w:rsid w:val="00D70CF4"/>
    <w:rsid w:val="00D7166B"/>
    <w:rsid w:val="00D71A78"/>
    <w:rsid w:val="00D71CFF"/>
    <w:rsid w:val="00D72FA5"/>
    <w:rsid w:val="00D739E9"/>
    <w:rsid w:val="00D745F5"/>
    <w:rsid w:val="00D74910"/>
    <w:rsid w:val="00D74AF4"/>
    <w:rsid w:val="00D75536"/>
    <w:rsid w:val="00D757E6"/>
    <w:rsid w:val="00D75A23"/>
    <w:rsid w:val="00D76088"/>
    <w:rsid w:val="00D77F2F"/>
    <w:rsid w:val="00D8065A"/>
    <w:rsid w:val="00D80E0D"/>
    <w:rsid w:val="00D814E9"/>
    <w:rsid w:val="00D821A9"/>
    <w:rsid w:val="00D82DC1"/>
    <w:rsid w:val="00D83671"/>
    <w:rsid w:val="00D8381A"/>
    <w:rsid w:val="00D84611"/>
    <w:rsid w:val="00D9013A"/>
    <w:rsid w:val="00D903FD"/>
    <w:rsid w:val="00D90986"/>
    <w:rsid w:val="00D90AE0"/>
    <w:rsid w:val="00D94186"/>
    <w:rsid w:val="00D948D2"/>
    <w:rsid w:val="00D94F6A"/>
    <w:rsid w:val="00D96525"/>
    <w:rsid w:val="00D96738"/>
    <w:rsid w:val="00D96759"/>
    <w:rsid w:val="00D9772C"/>
    <w:rsid w:val="00D978CE"/>
    <w:rsid w:val="00DA067F"/>
    <w:rsid w:val="00DA11F2"/>
    <w:rsid w:val="00DA1CA0"/>
    <w:rsid w:val="00DA2095"/>
    <w:rsid w:val="00DA3B0B"/>
    <w:rsid w:val="00DA3D73"/>
    <w:rsid w:val="00DA4051"/>
    <w:rsid w:val="00DA4128"/>
    <w:rsid w:val="00DB0DBD"/>
    <w:rsid w:val="00DB0DFF"/>
    <w:rsid w:val="00DB0F73"/>
    <w:rsid w:val="00DB1607"/>
    <w:rsid w:val="00DB41B0"/>
    <w:rsid w:val="00DB4312"/>
    <w:rsid w:val="00DB55A4"/>
    <w:rsid w:val="00DB6675"/>
    <w:rsid w:val="00DC2AAF"/>
    <w:rsid w:val="00DC40C6"/>
    <w:rsid w:val="00DC612E"/>
    <w:rsid w:val="00DC719D"/>
    <w:rsid w:val="00DD064B"/>
    <w:rsid w:val="00DD1B20"/>
    <w:rsid w:val="00DD2985"/>
    <w:rsid w:val="00DD2D38"/>
    <w:rsid w:val="00DD4504"/>
    <w:rsid w:val="00DD5185"/>
    <w:rsid w:val="00DD7B7F"/>
    <w:rsid w:val="00DE0012"/>
    <w:rsid w:val="00DE09DF"/>
    <w:rsid w:val="00DE1BF6"/>
    <w:rsid w:val="00DE1F00"/>
    <w:rsid w:val="00DE2C65"/>
    <w:rsid w:val="00DE42A3"/>
    <w:rsid w:val="00DE437F"/>
    <w:rsid w:val="00DE4B1A"/>
    <w:rsid w:val="00DE4BC5"/>
    <w:rsid w:val="00DE55DF"/>
    <w:rsid w:val="00DE56B3"/>
    <w:rsid w:val="00DE663D"/>
    <w:rsid w:val="00DE6CC4"/>
    <w:rsid w:val="00DE7729"/>
    <w:rsid w:val="00DE780D"/>
    <w:rsid w:val="00DF02A8"/>
    <w:rsid w:val="00DF0628"/>
    <w:rsid w:val="00DF0E1C"/>
    <w:rsid w:val="00DF0F1A"/>
    <w:rsid w:val="00DF22BE"/>
    <w:rsid w:val="00DF2CD3"/>
    <w:rsid w:val="00DF4768"/>
    <w:rsid w:val="00DF543D"/>
    <w:rsid w:val="00DF6C75"/>
    <w:rsid w:val="00DF7365"/>
    <w:rsid w:val="00E02F71"/>
    <w:rsid w:val="00E03C7E"/>
    <w:rsid w:val="00E03E35"/>
    <w:rsid w:val="00E047DF"/>
    <w:rsid w:val="00E04D40"/>
    <w:rsid w:val="00E04D8F"/>
    <w:rsid w:val="00E05D66"/>
    <w:rsid w:val="00E0602C"/>
    <w:rsid w:val="00E074B4"/>
    <w:rsid w:val="00E117C4"/>
    <w:rsid w:val="00E1265C"/>
    <w:rsid w:val="00E12D81"/>
    <w:rsid w:val="00E1341D"/>
    <w:rsid w:val="00E17289"/>
    <w:rsid w:val="00E17A36"/>
    <w:rsid w:val="00E2181B"/>
    <w:rsid w:val="00E22067"/>
    <w:rsid w:val="00E2247B"/>
    <w:rsid w:val="00E224A8"/>
    <w:rsid w:val="00E22939"/>
    <w:rsid w:val="00E24EF4"/>
    <w:rsid w:val="00E25F3F"/>
    <w:rsid w:val="00E274F0"/>
    <w:rsid w:val="00E276F4"/>
    <w:rsid w:val="00E311D3"/>
    <w:rsid w:val="00E31A17"/>
    <w:rsid w:val="00E32038"/>
    <w:rsid w:val="00E33B09"/>
    <w:rsid w:val="00E3459A"/>
    <w:rsid w:val="00E35C7E"/>
    <w:rsid w:val="00E366EB"/>
    <w:rsid w:val="00E40038"/>
    <w:rsid w:val="00E411D0"/>
    <w:rsid w:val="00E4246E"/>
    <w:rsid w:val="00E42ED1"/>
    <w:rsid w:val="00E43A08"/>
    <w:rsid w:val="00E43FE8"/>
    <w:rsid w:val="00E44598"/>
    <w:rsid w:val="00E45582"/>
    <w:rsid w:val="00E469E1"/>
    <w:rsid w:val="00E472E1"/>
    <w:rsid w:val="00E4765A"/>
    <w:rsid w:val="00E50343"/>
    <w:rsid w:val="00E506BC"/>
    <w:rsid w:val="00E51ADB"/>
    <w:rsid w:val="00E52EAD"/>
    <w:rsid w:val="00E531A2"/>
    <w:rsid w:val="00E53295"/>
    <w:rsid w:val="00E55492"/>
    <w:rsid w:val="00E554EB"/>
    <w:rsid w:val="00E55B95"/>
    <w:rsid w:val="00E55DFF"/>
    <w:rsid w:val="00E57464"/>
    <w:rsid w:val="00E5772F"/>
    <w:rsid w:val="00E57BB2"/>
    <w:rsid w:val="00E6183D"/>
    <w:rsid w:val="00E63A3F"/>
    <w:rsid w:val="00E64B49"/>
    <w:rsid w:val="00E65BF8"/>
    <w:rsid w:val="00E669A9"/>
    <w:rsid w:val="00E71ABF"/>
    <w:rsid w:val="00E72007"/>
    <w:rsid w:val="00E722E8"/>
    <w:rsid w:val="00E727C3"/>
    <w:rsid w:val="00E72FD8"/>
    <w:rsid w:val="00E746E4"/>
    <w:rsid w:val="00E75BBD"/>
    <w:rsid w:val="00E773E5"/>
    <w:rsid w:val="00E77E37"/>
    <w:rsid w:val="00E77E5D"/>
    <w:rsid w:val="00E80BB5"/>
    <w:rsid w:val="00E81149"/>
    <w:rsid w:val="00E83EDE"/>
    <w:rsid w:val="00E84CA5"/>
    <w:rsid w:val="00E8531D"/>
    <w:rsid w:val="00E8548F"/>
    <w:rsid w:val="00E8622F"/>
    <w:rsid w:val="00E87095"/>
    <w:rsid w:val="00E87B31"/>
    <w:rsid w:val="00E902C6"/>
    <w:rsid w:val="00E921FA"/>
    <w:rsid w:val="00E92931"/>
    <w:rsid w:val="00E93050"/>
    <w:rsid w:val="00E941E0"/>
    <w:rsid w:val="00E94C04"/>
    <w:rsid w:val="00E94D02"/>
    <w:rsid w:val="00E955B3"/>
    <w:rsid w:val="00E955F5"/>
    <w:rsid w:val="00E96145"/>
    <w:rsid w:val="00E96B85"/>
    <w:rsid w:val="00E96BC6"/>
    <w:rsid w:val="00E97A34"/>
    <w:rsid w:val="00EA1476"/>
    <w:rsid w:val="00EA17D0"/>
    <w:rsid w:val="00EA198C"/>
    <w:rsid w:val="00EA19BC"/>
    <w:rsid w:val="00EA1B46"/>
    <w:rsid w:val="00EA2CB8"/>
    <w:rsid w:val="00EA556A"/>
    <w:rsid w:val="00EA69F8"/>
    <w:rsid w:val="00EB00F5"/>
    <w:rsid w:val="00EB07E3"/>
    <w:rsid w:val="00EB14EE"/>
    <w:rsid w:val="00EB1AA1"/>
    <w:rsid w:val="00EB216C"/>
    <w:rsid w:val="00EB2D95"/>
    <w:rsid w:val="00EB4740"/>
    <w:rsid w:val="00EB6101"/>
    <w:rsid w:val="00EB63C1"/>
    <w:rsid w:val="00EB6759"/>
    <w:rsid w:val="00EB680A"/>
    <w:rsid w:val="00EB6943"/>
    <w:rsid w:val="00EB7A2E"/>
    <w:rsid w:val="00EC059D"/>
    <w:rsid w:val="00EC1F4B"/>
    <w:rsid w:val="00EC4F66"/>
    <w:rsid w:val="00EC7E10"/>
    <w:rsid w:val="00ED0632"/>
    <w:rsid w:val="00ED19B4"/>
    <w:rsid w:val="00ED2AC3"/>
    <w:rsid w:val="00ED2EEA"/>
    <w:rsid w:val="00ED3F35"/>
    <w:rsid w:val="00ED538A"/>
    <w:rsid w:val="00ED5D4F"/>
    <w:rsid w:val="00ED6071"/>
    <w:rsid w:val="00ED6833"/>
    <w:rsid w:val="00ED6E5B"/>
    <w:rsid w:val="00ED6F18"/>
    <w:rsid w:val="00EE0C84"/>
    <w:rsid w:val="00EE0E2F"/>
    <w:rsid w:val="00EE1870"/>
    <w:rsid w:val="00EE23C5"/>
    <w:rsid w:val="00EE2859"/>
    <w:rsid w:val="00EE2944"/>
    <w:rsid w:val="00EE3F65"/>
    <w:rsid w:val="00EE5447"/>
    <w:rsid w:val="00EE5A6F"/>
    <w:rsid w:val="00EE610A"/>
    <w:rsid w:val="00EE6F51"/>
    <w:rsid w:val="00EE79E8"/>
    <w:rsid w:val="00EF02CA"/>
    <w:rsid w:val="00EF1D76"/>
    <w:rsid w:val="00EF210C"/>
    <w:rsid w:val="00EF3BC1"/>
    <w:rsid w:val="00EF4D54"/>
    <w:rsid w:val="00EF5566"/>
    <w:rsid w:val="00EF6088"/>
    <w:rsid w:val="00EF6816"/>
    <w:rsid w:val="00EF6939"/>
    <w:rsid w:val="00EF7AFE"/>
    <w:rsid w:val="00F00066"/>
    <w:rsid w:val="00F01559"/>
    <w:rsid w:val="00F0172D"/>
    <w:rsid w:val="00F02B87"/>
    <w:rsid w:val="00F032C0"/>
    <w:rsid w:val="00F03BB5"/>
    <w:rsid w:val="00F053F7"/>
    <w:rsid w:val="00F0658C"/>
    <w:rsid w:val="00F10138"/>
    <w:rsid w:val="00F10FD2"/>
    <w:rsid w:val="00F11FD1"/>
    <w:rsid w:val="00F12009"/>
    <w:rsid w:val="00F1216C"/>
    <w:rsid w:val="00F122F7"/>
    <w:rsid w:val="00F12440"/>
    <w:rsid w:val="00F12CEA"/>
    <w:rsid w:val="00F1304F"/>
    <w:rsid w:val="00F13CD6"/>
    <w:rsid w:val="00F165DD"/>
    <w:rsid w:val="00F16912"/>
    <w:rsid w:val="00F17249"/>
    <w:rsid w:val="00F20AED"/>
    <w:rsid w:val="00F2110B"/>
    <w:rsid w:val="00F22A9F"/>
    <w:rsid w:val="00F2504D"/>
    <w:rsid w:val="00F25974"/>
    <w:rsid w:val="00F25E7F"/>
    <w:rsid w:val="00F26E1B"/>
    <w:rsid w:val="00F27095"/>
    <w:rsid w:val="00F27330"/>
    <w:rsid w:val="00F313FF"/>
    <w:rsid w:val="00F32083"/>
    <w:rsid w:val="00F32492"/>
    <w:rsid w:val="00F32BAB"/>
    <w:rsid w:val="00F3320F"/>
    <w:rsid w:val="00F33D19"/>
    <w:rsid w:val="00F33FA7"/>
    <w:rsid w:val="00F3485D"/>
    <w:rsid w:val="00F34994"/>
    <w:rsid w:val="00F35AB5"/>
    <w:rsid w:val="00F35CBA"/>
    <w:rsid w:val="00F36469"/>
    <w:rsid w:val="00F3796D"/>
    <w:rsid w:val="00F405C9"/>
    <w:rsid w:val="00F41689"/>
    <w:rsid w:val="00F41851"/>
    <w:rsid w:val="00F44F93"/>
    <w:rsid w:val="00F454D3"/>
    <w:rsid w:val="00F4554E"/>
    <w:rsid w:val="00F45B38"/>
    <w:rsid w:val="00F46CE9"/>
    <w:rsid w:val="00F5060C"/>
    <w:rsid w:val="00F516DE"/>
    <w:rsid w:val="00F51C98"/>
    <w:rsid w:val="00F52C9B"/>
    <w:rsid w:val="00F550B0"/>
    <w:rsid w:val="00F55658"/>
    <w:rsid w:val="00F55CFA"/>
    <w:rsid w:val="00F56A44"/>
    <w:rsid w:val="00F62A2E"/>
    <w:rsid w:val="00F62E49"/>
    <w:rsid w:val="00F647F4"/>
    <w:rsid w:val="00F64AA6"/>
    <w:rsid w:val="00F66D6F"/>
    <w:rsid w:val="00F672BF"/>
    <w:rsid w:val="00F673A8"/>
    <w:rsid w:val="00F70F73"/>
    <w:rsid w:val="00F72C5B"/>
    <w:rsid w:val="00F74093"/>
    <w:rsid w:val="00F74A44"/>
    <w:rsid w:val="00F75963"/>
    <w:rsid w:val="00F76383"/>
    <w:rsid w:val="00F77C57"/>
    <w:rsid w:val="00F812A7"/>
    <w:rsid w:val="00F83FE7"/>
    <w:rsid w:val="00F855B5"/>
    <w:rsid w:val="00F869DD"/>
    <w:rsid w:val="00F8742E"/>
    <w:rsid w:val="00F876B4"/>
    <w:rsid w:val="00F90E44"/>
    <w:rsid w:val="00F90EF6"/>
    <w:rsid w:val="00F91682"/>
    <w:rsid w:val="00F92D5B"/>
    <w:rsid w:val="00F93F14"/>
    <w:rsid w:val="00F945ED"/>
    <w:rsid w:val="00F95362"/>
    <w:rsid w:val="00F96673"/>
    <w:rsid w:val="00F9706E"/>
    <w:rsid w:val="00F9798A"/>
    <w:rsid w:val="00FA08B6"/>
    <w:rsid w:val="00FA2578"/>
    <w:rsid w:val="00FA30B3"/>
    <w:rsid w:val="00FA3624"/>
    <w:rsid w:val="00FA39F9"/>
    <w:rsid w:val="00FA42A4"/>
    <w:rsid w:val="00FA4398"/>
    <w:rsid w:val="00FA6C8A"/>
    <w:rsid w:val="00FB01D4"/>
    <w:rsid w:val="00FB2D81"/>
    <w:rsid w:val="00FB2D9B"/>
    <w:rsid w:val="00FB394F"/>
    <w:rsid w:val="00FB40A2"/>
    <w:rsid w:val="00FB454F"/>
    <w:rsid w:val="00FB5DC6"/>
    <w:rsid w:val="00FB61C9"/>
    <w:rsid w:val="00FB6596"/>
    <w:rsid w:val="00FB6CF2"/>
    <w:rsid w:val="00FB6EC7"/>
    <w:rsid w:val="00FB71B5"/>
    <w:rsid w:val="00FC1636"/>
    <w:rsid w:val="00FC170F"/>
    <w:rsid w:val="00FC3C94"/>
    <w:rsid w:val="00FC4CB0"/>
    <w:rsid w:val="00FC57AF"/>
    <w:rsid w:val="00FC5897"/>
    <w:rsid w:val="00FC75C4"/>
    <w:rsid w:val="00FC7AC3"/>
    <w:rsid w:val="00FD04FE"/>
    <w:rsid w:val="00FD1031"/>
    <w:rsid w:val="00FD196E"/>
    <w:rsid w:val="00FD210F"/>
    <w:rsid w:val="00FD3F18"/>
    <w:rsid w:val="00FD6207"/>
    <w:rsid w:val="00FD6A13"/>
    <w:rsid w:val="00FE1B9B"/>
    <w:rsid w:val="00FE216D"/>
    <w:rsid w:val="00FE2A53"/>
    <w:rsid w:val="00FE43C4"/>
    <w:rsid w:val="00FE676E"/>
    <w:rsid w:val="00FE6839"/>
    <w:rsid w:val="00FE69D5"/>
    <w:rsid w:val="00FE69D8"/>
    <w:rsid w:val="00FE7330"/>
    <w:rsid w:val="00FF0559"/>
    <w:rsid w:val="00FF1BC7"/>
    <w:rsid w:val="00FF3EE7"/>
    <w:rsid w:val="00FF566F"/>
    <w:rsid w:val="00FF56C9"/>
    <w:rsid w:val="00FF584C"/>
    <w:rsid w:val="00FF5B2A"/>
    <w:rsid w:val="00FF5C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0B1AD8"/>
  <w15:chartTrackingRefBased/>
  <w15:docId w15:val="{519CA22A-4628-4DBD-97D6-9737925F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Arial"/>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4FDA"/>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44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4458"/>
  </w:style>
  <w:style w:type="paragraph" w:styleId="Footer">
    <w:name w:val="footer"/>
    <w:basedOn w:val="Normal"/>
    <w:link w:val="FooterChar"/>
    <w:uiPriority w:val="99"/>
    <w:unhideWhenUsed/>
    <w:rsid w:val="004144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4458"/>
  </w:style>
  <w:style w:type="paragraph" w:styleId="BalloonText">
    <w:name w:val="Balloon Text"/>
    <w:basedOn w:val="Normal"/>
    <w:link w:val="BalloonTextChar"/>
    <w:uiPriority w:val="99"/>
    <w:semiHidden/>
    <w:unhideWhenUsed/>
    <w:rsid w:val="0041445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14458"/>
    <w:rPr>
      <w:rFonts w:ascii="Tahoma" w:hAnsi="Tahoma" w:cs="Tahoma"/>
      <w:sz w:val="16"/>
      <w:szCs w:val="16"/>
    </w:rPr>
  </w:style>
  <w:style w:type="paragraph" w:styleId="BodyText">
    <w:name w:val="Body Text"/>
    <w:basedOn w:val="Normal"/>
    <w:link w:val="BodyTextChar"/>
    <w:semiHidden/>
    <w:rsid w:val="00414458"/>
    <w:pPr>
      <w:widowControl w:val="0"/>
      <w:spacing w:after="0" w:line="288" w:lineRule="auto"/>
    </w:pPr>
    <w:rPr>
      <w:rFonts w:ascii="Times New Roman" w:eastAsia="Times New Roman" w:hAnsi="Times New Roman" w:cs="Times New Roman"/>
      <w:sz w:val="24"/>
      <w:szCs w:val="20"/>
    </w:rPr>
  </w:style>
  <w:style w:type="character" w:customStyle="1" w:styleId="BodyTextChar">
    <w:name w:val="Body Text Char"/>
    <w:link w:val="BodyText"/>
    <w:semiHidden/>
    <w:rsid w:val="00414458"/>
    <w:rPr>
      <w:rFonts w:ascii="Times New Roman" w:eastAsia="Times New Roman" w:hAnsi="Times New Roman" w:cs="Times New Roman"/>
      <w:sz w:val="24"/>
      <w:szCs w:val="20"/>
    </w:rPr>
  </w:style>
  <w:style w:type="paragraph" w:styleId="Caption">
    <w:name w:val="caption"/>
    <w:basedOn w:val="Normal"/>
    <w:next w:val="Normal"/>
    <w:qFormat/>
    <w:rsid w:val="00414458"/>
    <w:pPr>
      <w:spacing w:after="0" w:line="240" w:lineRule="auto"/>
      <w:ind w:left="-540" w:right="-180" w:firstLine="540"/>
      <w:jc w:val="center"/>
    </w:pPr>
    <w:rPr>
      <w:rFonts w:ascii="Tahoma" w:eastAsia="Times New Roman" w:hAnsi="Tahoma" w:cs="Tahoma"/>
      <w:b/>
      <w:bCs/>
      <w:sz w:val="16"/>
      <w:szCs w:val="24"/>
    </w:rPr>
  </w:style>
  <w:style w:type="character" w:styleId="Hyperlink">
    <w:name w:val="Hyperlink"/>
    <w:uiPriority w:val="99"/>
    <w:unhideWhenUsed/>
    <w:rsid w:val="00414458"/>
    <w:rPr>
      <w:color w:val="0000FF"/>
      <w:u w:val="single"/>
    </w:rPr>
  </w:style>
  <w:style w:type="paragraph" w:styleId="ListParagraph">
    <w:name w:val="List Paragraph"/>
    <w:basedOn w:val="Normal"/>
    <w:uiPriority w:val="34"/>
    <w:qFormat/>
    <w:rsid w:val="004E7982"/>
    <w:pPr>
      <w:ind w:left="720"/>
      <w:contextualSpacing/>
    </w:pPr>
    <w:rPr>
      <w:rFonts w:ascii="Calibri" w:hAnsi="Calibri" w:cs="Times New Roman"/>
    </w:rPr>
  </w:style>
  <w:style w:type="table" w:styleId="TableGrid">
    <w:name w:val="Table Grid"/>
    <w:basedOn w:val="TableNormal"/>
    <w:uiPriority w:val="59"/>
    <w:rsid w:val="00557C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57C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emberships@historicleyburnsprints.com.a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yperlink" Target="mailto:memberships@historicleyburnsprints.com.au" TargetMode="Externa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historicleyburnsprints.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lene%20Smith\AppData\Local\Microsoft\Windows\Temporary%20Internet%20Files\OLK560B\Leyburn%20Letterhead%20201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Leyburn Letterhead 2010</Template>
  <TotalTime>20</TotalTime>
  <Pages>1</Pages>
  <Words>249</Words>
  <Characters>1421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Leyburn Letterhead 2010</vt:lpstr>
    </vt:vector>
  </TitlesOfParts>
  <Company>Toshiba</Company>
  <LinksUpToDate>false</LinksUpToDate>
  <CharactersWithSpaces>1667</CharactersWithSpaces>
  <SharedDoc>false</SharedDoc>
  <HLinks>
    <vt:vector size="6" baseType="variant">
      <vt:variant>
        <vt:i4>5177434</vt:i4>
      </vt:variant>
      <vt:variant>
        <vt:i4>0</vt:i4>
      </vt:variant>
      <vt:variant>
        <vt:i4>0</vt:i4>
      </vt:variant>
      <vt:variant>
        <vt:i4>5</vt:i4>
      </vt:variant>
      <vt:variant>
        <vt:lpwstr>http://www.historicleyburnsprints.com.au/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Leyburn Letterhead 2010</dc:title>
  <dc:subject/>
  <dc:creator>Marlene Smith</dc:creator>
  <cp:keywords/>
  <cp:lastModifiedBy>Tricia Chant</cp:lastModifiedBy>
  <cp:revision>11</cp:revision>
  <cp:lastPrinted>2015-05-05T02:40:00Z</cp:lastPrinted>
  <dcterms:created xsi:type="dcterms:W3CDTF">2023-12-06T07:45:00Z</dcterms:created>
  <dcterms:modified xsi:type="dcterms:W3CDTF">2024-03-27T03:08:00Z</dcterms:modified>
</cp:coreProperties>
</file>